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shd w:val="clear" w:color="auto" w:fill="094183"/>
        <w:tblLayout w:type="fixed"/>
        <w:tblCellMar>
          <w:left w:w="0" w:type="dxa"/>
          <w:right w:w="0" w:type="dxa"/>
        </w:tblCellMar>
        <w:tblLook w:val="01E0" w:firstRow="1" w:lastRow="1" w:firstColumn="1" w:lastColumn="1" w:noHBand="0" w:noVBand="0"/>
      </w:tblPr>
      <w:tblGrid>
        <w:gridCol w:w="1818"/>
        <w:gridCol w:w="8387"/>
      </w:tblGrid>
      <w:tr w:rsidR="00076875" w:rsidRPr="00A35865" w14:paraId="472FAAA2" w14:textId="77777777" w:rsidTr="00E338EA">
        <w:trPr>
          <w:trHeight w:hRule="exact" w:val="1617"/>
        </w:trPr>
        <w:tc>
          <w:tcPr>
            <w:tcW w:w="1818" w:type="dxa"/>
            <w:shd w:val="clear" w:color="auto" w:fill="094183"/>
            <w:vAlign w:val="center"/>
          </w:tcPr>
          <w:p w14:paraId="6F6E811B" w14:textId="6F65D6C5" w:rsidR="00076875" w:rsidRPr="00A35865" w:rsidRDefault="00E338EA" w:rsidP="00E338EA">
            <w:pPr>
              <w:pStyle w:val="logoalign"/>
              <w:ind w:left="0"/>
              <w:rPr>
                <w:rFonts w:asciiTheme="minorHAnsi" w:hAnsiTheme="minorHAnsi"/>
                <w:color w:val="002060"/>
              </w:rPr>
            </w:pPr>
            <w:r w:rsidRPr="00E338EA">
              <w:rPr>
                <w:rFonts w:asciiTheme="minorHAnsi" w:hAnsiTheme="minorHAnsi"/>
                <w:noProof/>
                <w:color w:val="002060"/>
              </w:rPr>
              <w:drawing>
                <wp:anchor distT="0" distB="0" distL="114300" distR="114300" simplePos="0" relativeHeight="251658240" behindDoc="0" locked="0" layoutInCell="1" allowOverlap="1" wp14:anchorId="0C902E66" wp14:editId="0D127C67">
                  <wp:simplePos x="0" y="0"/>
                  <wp:positionH relativeFrom="column">
                    <wp:posOffset>15240</wp:posOffset>
                  </wp:positionH>
                  <wp:positionV relativeFrom="paragraph">
                    <wp:posOffset>3175</wp:posOffset>
                  </wp:positionV>
                  <wp:extent cx="1000760" cy="1003300"/>
                  <wp:effectExtent l="0" t="0" r="8890" b="6350"/>
                  <wp:wrapNone/>
                  <wp:docPr id="393311210" name="Picture 39331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1121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760" cy="1003300"/>
                          </a:xfrm>
                          <a:prstGeom prst="rect">
                            <a:avLst/>
                          </a:prstGeom>
                        </pic:spPr>
                      </pic:pic>
                    </a:graphicData>
                  </a:graphic>
                  <wp14:sizeRelH relativeFrom="margin">
                    <wp14:pctWidth>0</wp14:pctWidth>
                  </wp14:sizeRelH>
                  <wp14:sizeRelV relativeFrom="margin">
                    <wp14:pctHeight>0</wp14:pctHeight>
                  </wp14:sizeRelV>
                </wp:anchor>
              </w:drawing>
            </w:r>
          </w:p>
        </w:tc>
        <w:tc>
          <w:tcPr>
            <w:tcW w:w="8387" w:type="dxa"/>
            <w:shd w:val="clear" w:color="auto" w:fill="094183"/>
          </w:tcPr>
          <w:p w14:paraId="7D5BD60D" w14:textId="031F5D9E" w:rsidR="00076875" w:rsidRPr="00A35865" w:rsidRDefault="00501AFB" w:rsidP="00501AFB">
            <w:pPr>
              <w:pStyle w:val="Documentheading"/>
              <w:rPr>
                <w:rFonts w:asciiTheme="minorHAnsi" w:hAnsiTheme="minorHAnsi"/>
                <w:sz w:val="52"/>
                <w:szCs w:val="52"/>
              </w:rPr>
            </w:pPr>
            <w:r>
              <w:rPr>
                <w:rFonts w:asciiTheme="minorHAnsi" w:hAnsiTheme="minorHAnsi"/>
                <w:sz w:val="52"/>
              </w:rPr>
              <w:t>health &amp; safety</w:t>
            </w:r>
            <w:r>
              <w:rPr>
                <w:rFonts w:asciiTheme="minorHAnsi" w:hAnsiTheme="minorHAnsi"/>
                <w:sz w:val="52"/>
              </w:rPr>
              <w:br/>
            </w:r>
            <w:r w:rsidR="001C6263" w:rsidRPr="00A35865">
              <w:rPr>
                <w:rFonts w:asciiTheme="minorHAnsi" w:hAnsiTheme="minorHAnsi"/>
                <w:sz w:val="36"/>
              </w:rPr>
              <w:t xml:space="preserve">BUILDING </w:t>
            </w:r>
            <w:r w:rsidR="0015106E">
              <w:rPr>
                <w:rFonts w:asciiTheme="minorHAnsi" w:hAnsiTheme="minorHAnsi"/>
                <w:sz w:val="36"/>
              </w:rPr>
              <w:t>EMERGENCY EVENT</w:t>
            </w:r>
            <w:r w:rsidR="001C6263" w:rsidRPr="00A35865">
              <w:rPr>
                <w:rFonts w:asciiTheme="minorHAnsi" w:hAnsiTheme="minorHAnsi"/>
                <w:sz w:val="36"/>
              </w:rPr>
              <w:t xml:space="preserve"> CHECKLIST</w:t>
            </w:r>
          </w:p>
        </w:tc>
      </w:tr>
    </w:tbl>
    <w:p w14:paraId="0AB1D0B6" w14:textId="20B0A50A" w:rsidR="00CB1808" w:rsidRPr="00501AFB" w:rsidRDefault="00CB1808" w:rsidP="003F49CA">
      <w:pPr>
        <w:pStyle w:val="Heading1"/>
        <w:numPr>
          <w:ilvl w:val="0"/>
          <w:numId w:val="0"/>
        </w:numPr>
        <w:pBdr>
          <w:bottom w:val="none" w:sz="0" w:space="0" w:color="auto"/>
        </w:pBdr>
        <w:spacing w:before="0"/>
        <w:ind w:left="425" w:hanging="357"/>
        <w:jc w:val="both"/>
        <w:rPr>
          <w:sz w:val="4"/>
          <w:szCs w:val="4"/>
        </w:rPr>
      </w:pPr>
    </w:p>
    <w:tbl>
      <w:tblPr>
        <w:tblW w:w="5000" w:type="pct"/>
        <w:shd w:val="clear" w:color="auto" w:fill="ADCDF0"/>
        <w:tblLayout w:type="fixed"/>
        <w:tblCellMar>
          <w:top w:w="57" w:type="dxa"/>
          <w:bottom w:w="57" w:type="dxa"/>
        </w:tblCellMar>
        <w:tblLook w:val="01E0" w:firstRow="1" w:lastRow="1" w:firstColumn="1" w:lastColumn="1" w:noHBand="0" w:noVBand="0"/>
      </w:tblPr>
      <w:tblGrid>
        <w:gridCol w:w="10205"/>
      </w:tblGrid>
      <w:tr w:rsidR="00CB1808" w:rsidRPr="00285AD1" w14:paraId="44E7F116" w14:textId="77777777" w:rsidTr="00B53705">
        <w:trPr>
          <w:trHeight w:val="467"/>
        </w:trPr>
        <w:tc>
          <w:tcPr>
            <w:tcW w:w="10206" w:type="dxa"/>
            <w:shd w:val="clear" w:color="auto" w:fill="ADCDF0"/>
          </w:tcPr>
          <w:p w14:paraId="62A09102" w14:textId="35FA4E44" w:rsidR="00CB1808" w:rsidRPr="00285AD1" w:rsidRDefault="003F49CA" w:rsidP="003F49CA">
            <w:pPr>
              <w:spacing w:before="40"/>
              <w:jc w:val="both"/>
            </w:pPr>
            <w:r w:rsidRPr="00285AD1">
              <w:t xml:space="preserve">This </w:t>
            </w:r>
            <w:r>
              <w:t>checklist</w:t>
            </w:r>
            <w:r w:rsidRPr="00285AD1">
              <w:t xml:space="preserve"> is to be used by the Chief Warden </w:t>
            </w:r>
            <w:r>
              <w:t>(or an appropriate delegate) to capture key information and actions during an emergency or incident</w:t>
            </w:r>
            <w:r w:rsidRPr="00285AD1">
              <w:t xml:space="preserve">. </w:t>
            </w:r>
            <w:r>
              <w:t>Details noted through completion of this checklist can be used to complete the Building Emergency Event Report. Completion of this checklist and the corresponding report should be made in consultation with the FES technician (if present), attending emergency services, ECO members, University Security and building occupants to ensure all relevant observations are captured.</w:t>
            </w:r>
          </w:p>
        </w:tc>
      </w:tr>
    </w:tbl>
    <w:p w14:paraId="1118C065" w14:textId="77777777" w:rsidR="00DA7BD9" w:rsidRPr="00B53705" w:rsidRDefault="00F53072" w:rsidP="00501AFB">
      <w:pPr>
        <w:pStyle w:val="Heading1"/>
        <w:ind w:left="851" w:hanging="785"/>
        <w:rPr>
          <w:color w:val="094183"/>
        </w:rPr>
      </w:pPr>
      <w:r w:rsidRPr="00B53705">
        <w:rPr>
          <w:color w:val="094183"/>
        </w:rPr>
        <w:t xml:space="preserve">Incident Details </w:t>
      </w:r>
    </w:p>
    <w:tbl>
      <w:tblPr>
        <w:tblW w:w="5000" w:type="pct"/>
        <w:tblLayout w:type="fixed"/>
        <w:tblLook w:val="0000" w:firstRow="0" w:lastRow="0" w:firstColumn="0" w:lastColumn="0" w:noHBand="0" w:noVBand="0"/>
      </w:tblPr>
      <w:tblGrid>
        <w:gridCol w:w="1843"/>
        <w:gridCol w:w="3402"/>
        <w:gridCol w:w="2128"/>
        <w:gridCol w:w="2832"/>
      </w:tblGrid>
      <w:tr w:rsidR="00C527E4" w:rsidRPr="00C527E4" w14:paraId="032E120C" w14:textId="77777777" w:rsidTr="00B53705">
        <w:trPr>
          <w:cantSplit/>
        </w:trPr>
        <w:tc>
          <w:tcPr>
            <w:tcW w:w="1843" w:type="dxa"/>
          </w:tcPr>
          <w:p w14:paraId="7D99AFA4" w14:textId="18D56E3E" w:rsidR="00DA7BD9" w:rsidRPr="00C43DFB" w:rsidRDefault="00DA7BD9" w:rsidP="001C6263">
            <w:pPr>
              <w:rPr>
                <w:sz w:val="20"/>
                <w:szCs w:val="20"/>
              </w:rPr>
            </w:pPr>
            <w:r w:rsidRPr="00C43DFB">
              <w:rPr>
                <w:sz w:val="20"/>
                <w:szCs w:val="20"/>
              </w:rPr>
              <w:t>Building Name</w:t>
            </w:r>
            <w:r w:rsidR="0015106E">
              <w:rPr>
                <w:sz w:val="20"/>
                <w:szCs w:val="20"/>
              </w:rPr>
              <w:t>[s]:</w:t>
            </w:r>
          </w:p>
        </w:tc>
        <w:tc>
          <w:tcPr>
            <w:tcW w:w="3402" w:type="dxa"/>
          </w:tcPr>
          <w:p w14:paraId="0BF41553" w14:textId="5298A8AA" w:rsidR="00DA7BD9" w:rsidRPr="00C43DFB" w:rsidRDefault="003E4350" w:rsidP="001C6263">
            <w:pPr>
              <w:rPr>
                <w:sz w:val="20"/>
                <w:szCs w:val="20"/>
              </w:rPr>
            </w:pP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00313CCA" w:rsidRPr="00A0479B">
              <w:rPr>
                <w:sz w:val="20"/>
                <w:szCs w:val="20"/>
                <w:u w:val="single"/>
              </w:rPr>
              <w:fldChar w:fldCharType="begin">
                <w:ffData>
                  <w:name w:val="Text18"/>
                  <w:enabled/>
                  <w:calcOnExit w:val="0"/>
                  <w:textInput/>
                </w:ffData>
              </w:fldChar>
            </w:r>
            <w:r w:rsidR="00313CCA" w:rsidRPr="00A0479B">
              <w:rPr>
                <w:sz w:val="20"/>
                <w:szCs w:val="20"/>
                <w:u w:val="single"/>
              </w:rPr>
              <w:instrText xml:space="preserve"> FORMTEXT </w:instrText>
            </w:r>
            <w:r w:rsidR="00313CCA" w:rsidRPr="00A0479B">
              <w:rPr>
                <w:sz w:val="20"/>
                <w:szCs w:val="20"/>
                <w:u w:val="single"/>
              </w:rPr>
            </w:r>
            <w:r w:rsidR="00313CCA" w:rsidRPr="00A0479B">
              <w:rPr>
                <w:sz w:val="20"/>
                <w:szCs w:val="20"/>
                <w:u w:val="single"/>
              </w:rPr>
              <w:fldChar w:fldCharType="separate"/>
            </w:r>
            <w:r w:rsidR="00313CCA" w:rsidRPr="00A0479B">
              <w:rPr>
                <w:noProof/>
                <w:sz w:val="20"/>
                <w:szCs w:val="20"/>
                <w:u w:val="single"/>
              </w:rPr>
              <w:t> </w:t>
            </w:r>
            <w:r w:rsidR="00313CCA" w:rsidRPr="00A0479B">
              <w:rPr>
                <w:noProof/>
                <w:sz w:val="20"/>
                <w:szCs w:val="20"/>
                <w:u w:val="single"/>
              </w:rPr>
              <w:t> </w:t>
            </w:r>
            <w:r w:rsidR="00313CCA" w:rsidRPr="00A0479B">
              <w:rPr>
                <w:noProof/>
                <w:sz w:val="20"/>
                <w:szCs w:val="20"/>
                <w:u w:val="single"/>
              </w:rPr>
              <w:t> </w:t>
            </w:r>
            <w:r w:rsidR="00313CCA" w:rsidRPr="00A0479B">
              <w:rPr>
                <w:noProof/>
                <w:sz w:val="20"/>
                <w:szCs w:val="20"/>
                <w:u w:val="single"/>
              </w:rPr>
              <w:t> </w:t>
            </w:r>
            <w:r w:rsidR="00313CCA" w:rsidRPr="00A0479B">
              <w:rPr>
                <w:noProof/>
                <w:sz w:val="20"/>
                <w:szCs w:val="20"/>
                <w:u w:val="single"/>
              </w:rPr>
              <w:t> </w:t>
            </w:r>
            <w:r w:rsidR="00313CCA" w:rsidRPr="00A0479B">
              <w:rPr>
                <w:sz w:val="20"/>
                <w:szCs w:val="20"/>
                <w:u w:val="single"/>
              </w:rPr>
              <w:fldChar w:fldCharType="end"/>
            </w:r>
            <w:r w:rsidR="008B4BF9" w:rsidRPr="00A0479B">
              <w:rPr>
                <w:sz w:val="20"/>
                <w:szCs w:val="20"/>
                <w:u w:val="single"/>
              </w:rPr>
              <w:fldChar w:fldCharType="begin">
                <w:ffData>
                  <w:name w:val="Text18"/>
                  <w:enabled/>
                  <w:calcOnExit w:val="0"/>
                  <w:textInput/>
                </w:ffData>
              </w:fldChar>
            </w:r>
            <w:r w:rsidR="008B4BF9" w:rsidRPr="00A0479B">
              <w:rPr>
                <w:sz w:val="20"/>
                <w:szCs w:val="20"/>
                <w:u w:val="single"/>
              </w:rPr>
              <w:instrText xml:space="preserve"> FORMTEXT </w:instrText>
            </w:r>
            <w:r w:rsidR="008B4BF9" w:rsidRPr="00A0479B">
              <w:rPr>
                <w:sz w:val="20"/>
                <w:szCs w:val="20"/>
                <w:u w:val="single"/>
              </w:rPr>
            </w:r>
            <w:r w:rsidR="008B4BF9" w:rsidRPr="00A0479B">
              <w:rPr>
                <w:sz w:val="20"/>
                <w:szCs w:val="20"/>
                <w:u w:val="single"/>
              </w:rPr>
              <w:fldChar w:fldCharType="separate"/>
            </w:r>
            <w:r w:rsidR="008B4BF9" w:rsidRPr="00A0479B">
              <w:rPr>
                <w:noProof/>
                <w:sz w:val="20"/>
                <w:szCs w:val="20"/>
                <w:u w:val="single"/>
              </w:rPr>
              <w:t> </w:t>
            </w:r>
            <w:r w:rsidR="008B4BF9" w:rsidRPr="00A0479B">
              <w:rPr>
                <w:noProof/>
                <w:sz w:val="20"/>
                <w:szCs w:val="20"/>
                <w:u w:val="single"/>
              </w:rPr>
              <w:t> </w:t>
            </w:r>
            <w:r w:rsidR="008B4BF9" w:rsidRPr="00A0479B">
              <w:rPr>
                <w:noProof/>
                <w:sz w:val="20"/>
                <w:szCs w:val="20"/>
                <w:u w:val="single"/>
              </w:rPr>
              <w:t> </w:t>
            </w:r>
            <w:r w:rsidR="008B4BF9" w:rsidRPr="00A0479B">
              <w:rPr>
                <w:noProof/>
                <w:sz w:val="20"/>
                <w:szCs w:val="20"/>
                <w:u w:val="single"/>
              </w:rPr>
              <w:t> </w:t>
            </w:r>
            <w:r w:rsidR="008B4BF9" w:rsidRPr="00A0479B">
              <w:rPr>
                <w:noProof/>
                <w:sz w:val="20"/>
                <w:szCs w:val="20"/>
                <w:u w:val="single"/>
              </w:rPr>
              <w:t> </w:t>
            </w:r>
            <w:r w:rsidR="008B4BF9" w:rsidRPr="00A0479B">
              <w:rPr>
                <w:sz w:val="20"/>
                <w:szCs w:val="20"/>
                <w:u w:val="single"/>
              </w:rPr>
              <w:fldChar w:fldCharType="end"/>
            </w:r>
            <w:r w:rsidR="008B4BF9" w:rsidRPr="00A0479B">
              <w:rPr>
                <w:sz w:val="20"/>
                <w:szCs w:val="20"/>
                <w:u w:val="single"/>
              </w:rPr>
              <w:fldChar w:fldCharType="begin">
                <w:ffData>
                  <w:name w:val="Text18"/>
                  <w:enabled/>
                  <w:calcOnExit w:val="0"/>
                  <w:textInput/>
                </w:ffData>
              </w:fldChar>
            </w:r>
            <w:r w:rsidR="008B4BF9" w:rsidRPr="00A0479B">
              <w:rPr>
                <w:sz w:val="20"/>
                <w:szCs w:val="20"/>
                <w:u w:val="single"/>
              </w:rPr>
              <w:instrText xml:space="preserve"> FORMTEXT </w:instrText>
            </w:r>
            <w:r w:rsidR="008B4BF9" w:rsidRPr="00A0479B">
              <w:rPr>
                <w:sz w:val="20"/>
                <w:szCs w:val="20"/>
                <w:u w:val="single"/>
              </w:rPr>
            </w:r>
            <w:r w:rsidR="008B4BF9" w:rsidRPr="00A0479B">
              <w:rPr>
                <w:sz w:val="20"/>
                <w:szCs w:val="20"/>
                <w:u w:val="single"/>
              </w:rPr>
              <w:fldChar w:fldCharType="separate"/>
            </w:r>
            <w:r w:rsidR="008B4BF9" w:rsidRPr="00A0479B">
              <w:rPr>
                <w:noProof/>
                <w:sz w:val="20"/>
                <w:szCs w:val="20"/>
                <w:u w:val="single"/>
              </w:rPr>
              <w:t> </w:t>
            </w:r>
            <w:r w:rsidR="008B4BF9" w:rsidRPr="00A0479B">
              <w:rPr>
                <w:noProof/>
                <w:sz w:val="20"/>
                <w:szCs w:val="20"/>
                <w:u w:val="single"/>
              </w:rPr>
              <w:t> </w:t>
            </w:r>
            <w:r w:rsidR="008B4BF9" w:rsidRPr="00A0479B">
              <w:rPr>
                <w:noProof/>
                <w:sz w:val="20"/>
                <w:szCs w:val="20"/>
                <w:u w:val="single"/>
              </w:rPr>
              <w:t> </w:t>
            </w:r>
            <w:r w:rsidR="008B4BF9" w:rsidRPr="00A0479B">
              <w:rPr>
                <w:noProof/>
                <w:sz w:val="20"/>
                <w:szCs w:val="20"/>
                <w:u w:val="single"/>
              </w:rPr>
              <w:t> </w:t>
            </w:r>
            <w:r w:rsidR="008B4BF9" w:rsidRPr="00A0479B">
              <w:rPr>
                <w:noProof/>
                <w:sz w:val="20"/>
                <w:szCs w:val="20"/>
                <w:u w:val="single"/>
              </w:rPr>
              <w:t> </w:t>
            </w:r>
            <w:r w:rsidR="008B4BF9" w:rsidRPr="00A0479B">
              <w:rPr>
                <w:sz w:val="20"/>
                <w:szCs w:val="20"/>
                <w:u w:val="single"/>
              </w:rPr>
              <w:fldChar w:fldCharType="end"/>
            </w:r>
          </w:p>
        </w:tc>
        <w:tc>
          <w:tcPr>
            <w:tcW w:w="2128" w:type="dxa"/>
          </w:tcPr>
          <w:p w14:paraId="2DE2D69D" w14:textId="458B6EC6" w:rsidR="00DA7BD9" w:rsidRPr="00C43DFB" w:rsidRDefault="00FA5273" w:rsidP="001C6263">
            <w:pPr>
              <w:rPr>
                <w:sz w:val="20"/>
                <w:szCs w:val="20"/>
              </w:rPr>
            </w:pPr>
            <w:r w:rsidRPr="00C43DFB">
              <w:rPr>
                <w:sz w:val="20"/>
                <w:szCs w:val="20"/>
              </w:rPr>
              <w:t>Date</w:t>
            </w:r>
            <w:r w:rsidR="00313CCA">
              <w:rPr>
                <w:sz w:val="20"/>
                <w:szCs w:val="20"/>
              </w:rPr>
              <w:t xml:space="preserve"> (dd-mm-yyyy)</w:t>
            </w:r>
          </w:p>
        </w:tc>
        <w:tc>
          <w:tcPr>
            <w:tcW w:w="2832" w:type="dxa"/>
          </w:tcPr>
          <w:p w14:paraId="7250071F" w14:textId="11257F25" w:rsidR="00DA7BD9" w:rsidRPr="00C43DFB" w:rsidRDefault="008B4BF9" w:rsidP="001C6263">
            <w:pPr>
              <w:rPr>
                <w:sz w:val="20"/>
                <w:szCs w:val="20"/>
              </w:rPr>
            </w:pP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p>
        </w:tc>
      </w:tr>
      <w:tr w:rsidR="00C527E4" w:rsidRPr="00C527E4" w14:paraId="557BEEF6" w14:textId="77777777" w:rsidTr="00B53705">
        <w:trPr>
          <w:cantSplit/>
        </w:trPr>
        <w:tc>
          <w:tcPr>
            <w:tcW w:w="1843" w:type="dxa"/>
          </w:tcPr>
          <w:p w14:paraId="19770B7C" w14:textId="3B57228E" w:rsidR="00DA7BD9" w:rsidRPr="00C43DFB" w:rsidRDefault="00DA7BD9" w:rsidP="001C6263">
            <w:pPr>
              <w:rPr>
                <w:sz w:val="20"/>
                <w:szCs w:val="20"/>
              </w:rPr>
            </w:pPr>
            <w:r w:rsidRPr="00C43DFB">
              <w:rPr>
                <w:sz w:val="20"/>
                <w:szCs w:val="20"/>
              </w:rPr>
              <w:t>Building Number</w:t>
            </w:r>
            <w:r w:rsidR="0015106E">
              <w:rPr>
                <w:sz w:val="20"/>
                <w:szCs w:val="20"/>
              </w:rPr>
              <w:t>[s]:</w:t>
            </w:r>
            <w:r w:rsidR="008B4BF9">
              <w:rPr>
                <w:sz w:val="20"/>
                <w:szCs w:val="20"/>
              </w:rPr>
              <w:t xml:space="preserve"> </w:t>
            </w:r>
          </w:p>
        </w:tc>
        <w:tc>
          <w:tcPr>
            <w:tcW w:w="3402" w:type="dxa"/>
          </w:tcPr>
          <w:p w14:paraId="07006593" w14:textId="668B606B" w:rsidR="00DA7BD9" w:rsidRPr="00C43DFB" w:rsidRDefault="008B4BF9" w:rsidP="001C6263">
            <w:pPr>
              <w:rPr>
                <w:sz w:val="20"/>
                <w:szCs w:val="20"/>
              </w:rPr>
            </w:pP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p>
        </w:tc>
        <w:tc>
          <w:tcPr>
            <w:tcW w:w="2128" w:type="dxa"/>
          </w:tcPr>
          <w:p w14:paraId="3545747F" w14:textId="0BFEC8A2" w:rsidR="00DA7BD9" w:rsidRPr="00C43DFB" w:rsidRDefault="00FA5273" w:rsidP="001C6263">
            <w:pPr>
              <w:rPr>
                <w:sz w:val="20"/>
                <w:szCs w:val="20"/>
              </w:rPr>
            </w:pPr>
            <w:r w:rsidRPr="00C43DFB">
              <w:rPr>
                <w:sz w:val="20"/>
                <w:szCs w:val="20"/>
              </w:rPr>
              <w:t>Time</w:t>
            </w:r>
            <w:r w:rsidR="00313CCA">
              <w:rPr>
                <w:sz w:val="20"/>
                <w:szCs w:val="20"/>
              </w:rPr>
              <w:t xml:space="preserve"> (00:00</w:t>
            </w:r>
            <w:r w:rsidR="00183F4E">
              <w:rPr>
                <w:sz w:val="20"/>
                <w:szCs w:val="20"/>
              </w:rPr>
              <w:t xml:space="preserve"> AM/PM)</w:t>
            </w:r>
          </w:p>
        </w:tc>
        <w:tc>
          <w:tcPr>
            <w:tcW w:w="2832" w:type="dxa"/>
          </w:tcPr>
          <w:p w14:paraId="4492F98A" w14:textId="4863A792" w:rsidR="00DA7BD9" w:rsidRPr="00C43DFB" w:rsidRDefault="008B4BF9" w:rsidP="001C6263">
            <w:pPr>
              <w:rPr>
                <w:sz w:val="20"/>
                <w:szCs w:val="20"/>
              </w:rPr>
            </w:pP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p>
        </w:tc>
      </w:tr>
      <w:tr w:rsidR="00C527E4" w:rsidRPr="003E4350" w14:paraId="6CA82088" w14:textId="77777777" w:rsidTr="00B53705">
        <w:trPr>
          <w:cantSplit/>
        </w:trPr>
        <w:tc>
          <w:tcPr>
            <w:tcW w:w="1843" w:type="dxa"/>
          </w:tcPr>
          <w:p w14:paraId="43BE85B9" w14:textId="4EF2ED08" w:rsidR="00C527E4" w:rsidRPr="00C43DFB" w:rsidRDefault="00C527E4" w:rsidP="001C6263">
            <w:pPr>
              <w:rPr>
                <w:sz w:val="20"/>
                <w:szCs w:val="20"/>
              </w:rPr>
            </w:pPr>
            <w:r>
              <w:rPr>
                <w:sz w:val="20"/>
                <w:szCs w:val="20"/>
              </w:rPr>
              <w:t>Area</w:t>
            </w:r>
            <w:r w:rsidR="0015106E">
              <w:rPr>
                <w:sz w:val="20"/>
                <w:szCs w:val="20"/>
              </w:rPr>
              <w:t>[s]</w:t>
            </w:r>
            <w:r>
              <w:rPr>
                <w:sz w:val="20"/>
                <w:szCs w:val="20"/>
              </w:rPr>
              <w:t xml:space="preserve"> affected</w:t>
            </w:r>
            <w:r w:rsidR="0015106E">
              <w:rPr>
                <w:sz w:val="20"/>
                <w:szCs w:val="20"/>
              </w:rPr>
              <w:t>:</w:t>
            </w:r>
          </w:p>
        </w:tc>
        <w:tc>
          <w:tcPr>
            <w:tcW w:w="8362" w:type="dxa"/>
            <w:gridSpan w:val="3"/>
          </w:tcPr>
          <w:p w14:paraId="69047FCF" w14:textId="612F6585" w:rsidR="00983374" w:rsidRPr="00B53705" w:rsidRDefault="00C527E4" w:rsidP="001C6263">
            <w:pPr>
              <w:rPr>
                <w:sz w:val="20"/>
                <w:szCs w:val="20"/>
                <w:u w:val="single"/>
              </w:rPr>
            </w:pP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005526DB">
              <w:rPr>
                <w:sz w:val="20"/>
                <w:szCs w:val="20"/>
                <w:u w:val="single"/>
              </w:rPr>
              <w:t xml:space="preserve">             </w:t>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p>
        </w:tc>
      </w:tr>
    </w:tbl>
    <w:p w14:paraId="0E8B2651" w14:textId="084E4443" w:rsidR="00DA7BD9" w:rsidRPr="00A35865" w:rsidRDefault="00F53072" w:rsidP="00501AFB">
      <w:pPr>
        <w:pStyle w:val="Heading1"/>
        <w:ind w:left="851" w:hanging="785"/>
        <w:rPr>
          <w:sz w:val="12"/>
        </w:rPr>
      </w:pPr>
      <w:r w:rsidRPr="00A35865">
        <w:t>Emergency</w:t>
      </w:r>
      <w:r w:rsidR="00C527E4">
        <w:t xml:space="preserve"> </w:t>
      </w:r>
      <w:r w:rsidR="005919FD">
        <w:t xml:space="preserve">EVENT </w:t>
      </w:r>
      <w:r w:rsidR="00C527E4">
        <w:t>TYPE</w:t>
      </w:r>
      <w:r w:rsidR="004D5059">
        <w:t>(s)</w:t>
      </w:r>
      <w:r w:rsidRPr="00A35865">
        <w:rPr>
          <w:sz w:val="12"/>
        </w:rPr>
        <w:t xml:space="preserve"> </w:t>
      </w:r>
    </w:p>
    <w:tbl>
      <w:tblPr>
        <w:tblStyle w:val="PlainTable1"/>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2410"/>
        <w:gridCol w:w="709"/>
        <w:gridCol w:w="2410"/>
        <w:gridCol w:w="567"/>
        <w:gridCol w:w="3260"/>
        <w:gridCol w:w="704"/>
      </w:tblGrid>
      <w:tr w:rsidR="0021137E" w:rsidRPr="00C43DFB" w14:paraId="29397437" w14:textId="77777777" w:rsidTr="006E16DC">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0B49A7D4" w14:textId="7B3D271D" w:rsidR="00001340" w:rsidRPr="00C43DFB" w:rsidRDefault="00001340" w:rsidP="00001340">
            <w:pPr>
              <w:rPr>
                <w:sz w:val="20"/>
                <w:szCs w:val="20"/>
              </w:rPr>
            </w:pPr>
            <w:r w:rsidRPr="00C43DFB">
              <w:rPr>
                <w:sz w:val="20"/>
                <w:szCs w:val="20"/>
              </w:rPr>
              <w:t>Fire</w:t>
            </w:r>
            <w:r w:rsidR="0015106E">
              <w:rPr>
                <w:sz w:val="20"/>
                <w:szCs w:val="20"/>
              </w:rPr>
              <w:t xml:space="preserve"> and/or</w:t>
            </w:r>
            <w:r w:rsidR="00387881" w:rsidRPr="00B953C0">
              <w:rPr>
                <w:sz w:val="20"/>
                <w:szCs w:val="20"/>
              </w:rPr>
              <w:t xml:space="preserve"> </w:t>
            </w:r>
            <w:r w:rsidR="00387881" w:rsidRPr="00C43DFB">
              <w:rPr>
                <w:sz w:val="20"/>
                <w:szCs w:val="20"/>
              </w:rPr>
              <w:t>smoke</w:t>
            </w:r>
          </w:p>
        </w:tc>
        <w:bookmarkStart w:id="0" w:name="Check2"/>
        <w:tc>
          <w:tcPr>
            <w:tcW w:w="709" w:type="dxa"/>
            <w:shd w:val="clear" w:color="auto" w:fill="auto"/>
          </w:tcPr>
          <w:p w14:paraId="23B81E8C" w14:textId="77777777" w:rsidR="00001340" w:rsidRPr="00C43DFB" w:rsidRDefault="00001340" w:rsidP="00001340">
            <w:pPr>
              <w:cnfStyle w:val="000000100000" w:firstRow="0" w:lastRow="0" w:firstColumn="0" w:lastColumn="0" w:oddVBand="0" w:evenVBand="0" w:oddHBand="1" w:evenHBand="0" w:firstRowFirstColumn="0" w:firstRowLastColumn="0" w:lastRowFirstColumn="0" w:lastRowLastColumn="0"/>
              <w:rPr>
                <w:sz w:val="20"/>
                <w:szCs w:val="20"/>
              </w:rPr>
            </w:pPr>
            <w:r w:rsidRPr="00C43DFB">
              <w:rPr>
                <w:sz w:val="20"/>
                <w:szCs w:val="20"/>
              </w:rPr>
              <w:fldChar w:fldCharType="begin">
                <w:ffData>
                  <w:name w:val="Check2"/>
                  <w:enabled/>
                  <w:calcOnExit w:val="0"/>
                  <w:checkBox>
                    <w:sizeAuto/>
                    <w:default w:val="0"/>
                    <w:checked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bookmarkEnd w:id="0"/>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4EDDF32E" w14:textId="6AE7BE7E" w:rsidR="00001340" w:rsidRPr="00C43DFB" w:rsidRDefault="00001340" w:rsidP="00001340">
            <w:pPr>
              <w:rPr>
                <w:sz w:val="20"/>
                <w:szCs w:val="20"/>
              </w:rPr>
            </w:pPr>
            <w:r w:rsidRPr="00C43DFB">
              <w:rPr>
                <w:sz w:val="20"/>
                <w:szCs w:val="20"/>
              </w:rPr>
              <w:t xml:space="preserve">Building </w:t>
            </w:r>
            <w:r w:rsidR="0015106E">
              <w:rPr>
                <w:sz w:val="20"/>
                <w:szCs w:val="20"/>
              </w:rPr>
              <w:t>d</w:t>
            </w:r>
            <w:r w:rsidRPr="00C43DFB">
              <w:rPr>
                <w:sz w:val="20"/>
                <w:szCs w:val="20"/>
              </w:rPr>
              <w:t>amage</w:t>
            </w:r>
          </w:p>
        </w:tc>
        <w:tc>
          <w:tcPr>
            <w:tcW w:w="567" w:type="dxa"/>
            <w:shd w:val="clear" w:color="auto" w:fill="auto"/>
          </w:tcPr>
          <w:p w14:paraId="6978B2FB" w14:textId="204E3BE4" w:rsidR="00001340" w:rsidRPr="00C43DFB" w:rsidRDefault="00001340" w:rsidP="00001340">
            <w:pPr>
              <w:cnfStyle w:val="000000100000" w:firstRow="0" w:lastRow="0" w:firstColumn="0" w:lastColumn="0" w:oddVBand="0" w:evenVBand="0" w:oddHBand="1"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tcPr>
          <w:p w14:paraId="56772405" w14:textId="76495A5C" w:rsidR="00001340" w:rsidRPr="00C43DFB" w:rsidRDefault="00001340" w:rsidP="00001340">
            <w:pPr>
              <w:rPr>
                <w:sz w:val="20"/>
                <w:szCs w:val="20"/>
              </w:rPr>
            </w:pPr>
            <w:r w:rsidRPr="00C43DFB">
              <w:rPr>
                <w:sz w:val="20"/>
                <w:szCs w:val="20"/>
              </w:rPr>
              <w:t xml:space="preserve">Armed or </w:t>
            </w:r>
            <w:r w:rsidR="0015106E">
              <w:rPr>
                <w:sz w:val="20"/>
                <w:szCs w:val="20"/>
              </w:rPr>
              <w:t>a</w:t>
            </w:r>
            <w:r w:rsidRPr="00C43DFB">
              <w:rPr>
                <w:sz w:val="20"/>
                <w:szCs w:val="20"/>
              </w:rPr>
              <w:t xml:space="preserve">ggressive </w:t>
            </w:r>
            <w:r w:rsidR="0015106E">
              <w:rPr>
                <w:sz w:val="20"/>
                <w:szCs w:val="20"/>
              </w:rPr>
              <w:t>i</w:t>
            </w:r>
            <w:r w:rsidRPr="00C43DFB">
              <w:rPr>
                <w:sz w:val="20"/>
                <w:szCs w:val="20"/>
              </w:rPr>
              <w:t>ntruder</w:t>
            </w:r>
          </w:p>
        </w:tc>
        <w:tc>
          <w:tcPr>
            <w:tcW w:w="704" w:type="dxa"/>
            <w:shd w:val="clear" w:color="auto" w:fill="auto"/>
          </w:tcPr>
          <w:p w14:paraId="33ADAFAE" w14:textId="77777777" w:rsidR="00001340" w:rsidRPr="00C43DFB" w:rsidRDefault="00001340" w:rsidP="00001340">
            <w:pPr>
              <w:cnfStyle w:val="000000100000" w:firstRow="0" w:lastRow="0" w:firstColumn="0" w:lastColumn="0" w:oddVBand="0" w:evenVBand="0" w:oddHBand="1"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r>
      <w:tr w:rsidR="0021137E" w:rsidRPr="00C43DFB" w14:paraId="566D811C" w14:textId="77777777" w:rsidTr="006E16DC">
        <w:trPr>
          <w:trHeight w:val="346"/>
        </w:trPr>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1C2C18D5" w14:textId="04DEE0CA" w:rsidR="00001340" w:rsidRPr="00C43DFB" w:rsidRDefault="00001340" w:rsidP="00001340">
            <w:pPr>
              <w:rPr>
                <w:sz w:val="20"/>
                <w:szCs w:val="20"/>
              </w:rPr>
            </w:pPr>
            <w:r w:rsidRPr="00C43DFB">
              <w:rPr>
                <w:sz w:val="20"/>
                <w:szCs w:val="20"/>
              </w:rPr>
              <w:t xml:space="preserve">Gas </w:t>
            </w:r>
            <w:r w:rsidR="0015106E">
              <w:rPr>
                <w:sz w:val="20"/>
                <w:szCs w:val="20"/>
              </w:rPr>
              <w:t>l</w:t>
            </w:r>
            <w:r w:rsidRPr="00C43DFB">
              <w:rPr>
                <w:sz w:val="20"/>
                <w:szCs w:val="20"/>
              </w:rPr>
              <w:t>eak</w:t>
            </w:r>
          </w:p>
        </w:tc>
        <w:tc>
          <w:tcPr>
            <w:tcW w:w="709" w:type="dxa"/>
            <w:shd w:val="clear" w:color="auto" w:fill="auto"/>
          </w:tcPr>
          <w:p w14:paraId="62C1555B" w14:textId="77777777" w:rsidR="00001340" w:rsidRPr="00C43DFB" w:rsidRDefault="00001340" w:rsidP="00001340">
            <w:pPr>
              <w:cnfStyle w:val="000000000000" w:firstRow="0" w:lastRow="0" w:firstColumn="0" w:lastColumn="0" w:oddVBand="0" w:evenVBand="0" w:oddHBand="0"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ed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26D91146" w14:textId="36AE3769" w:rsidR="00001340" w:rsidRPr="00C43DFB" w:rsidRDefault="00001340" w:rsidP="00001340">
            <w:pPr>
              <w:rPr>
                <w:sz w:val="20"/>
                <w:szCs w:val="20"/>
              </w:rPr>
            </w:pPr>
            <w:r w:rsidRPr="00C43DFB">
              <w:rPr>
                <w:sz w:val="20"/>
                <w:szCs w:val="20"/>
              </w:rPr>
              <w:t>Flooding</w:t>
            </w:r>
          </w:p>
        </w:tc>
        <w:tc>
          <w:tcPr>
            <w:tcW w:w="567" w:type="dxa"/>
            <w:shd w:val="clear" w:color="auto" w:fill="auto"/>
          </w:tcPr>
          <w:p w14:paraId="2DF463D2" w14:textId="5490994D" w:rsidR="00001340" w:rsidRPr="00C43DFB" w:rsidRDefault="00001340" w:rsidP="00001340">
            <w:pPr>
              <w:cnfStyle w:val="000000000000" w:firstRow="0" w:lastRow="0" w:firstColumn="0" w:lastColumn="0" w:oddVBand="0" w:evenVBand="0" w:oddHBand="0"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tcPr>
          <w:p w14:paraId="13A62803" w14:textId="074943C4" w:rsidR="00001340" w:rsidRPr="00C43DFB" w:rsidRDefault="00001340" w:rsidP="00001340">
            <w:pPr>
              <w:rPr>
                <w:sz w:val="20"/>
                <w:szCs w:val="20"/>
              </w:rPr>
            </w:pPr>
            <w:r w:rsidRPr="00C43DFB">
              <w:rPr>
                <w:sz w:val="20"/>
                <w:szCs w:val="20"/>
              </w:rPr>
              <w:t xml:space="preserve">Bomb </w:t>
            </w:r>
            <w:r w:rsidR="0015106E">
              <w:rPr>
                <w:sz w:val="20"/>
                <w:szCs w:val="20"/>
              </w:rPr>
              <w:t>t</w:t>
            </w:r>
            <w:r w:rsidRPr="00C43DFB">
              <w:rPr>
                <w:sz w:val="20"/>
                <w:szCs w:val="20"/>
              </w:rPr>
              <w:t>hreat</w:t>
            </w:r>
            <w:r w:rsidRPr="00C43DFB" w:rsidDel="00001340">
              <w:rPr>
                <w:sz w:val="20"/>
                <w:szCs w:val="20"/>
              </w:rPr>
              <w:t xml:space="preserve"> </w:t>
            </w:r>
          </w:p>
        </w:tc>
        <w:tc>
          <w:tcPr>
            <w:tcW w:w="704" w:type="dxa"/>
            <w:shd w:val="clear" w:color="auto" w:fill="auto"/>
          </w:tcPr>
          <w:p w14:paraId="6859C1D2" w14:textId="77777777" w:rsidR="00001340" w:rsidRPr="00C43DFB" w:rsidRDefault="00001340" w:rsidP="00001340">
            <w:pPr>
              <w:cnfStyle w:val="000000000000" w:firstRow="0" w:lastRow="0" w:firstColumn="0" w:lastColumn="0" w:oddVBand="0" w:evenVBand="0" w:oddHBand="0"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r>
      <w:tr w:rsidR="0021137E" w:rsidRPr="00C43DFB" w14:paraId="7266D7AF" w14:textId="77777777" w:rsidTr="006E16DC">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41FEF79F" w14:textId="77777777" w:rsidR="00001340" w:rsidRPr="00C43DFB" w:rsidRDefault="00001340" w:rsidP="00001340">
            <w:pPr>
              <w:rPr>
                <w:sz w:val="20"/>
                <w:szCs w:val="20"/>
              </w:rPr>
            </w:pPr>
            <w:r w:rsidRPr="00C43DFB">
              <w:rPr>
                <w:sz w:val="20"/>
                <w:szCs w:val="20"/>
              </w:rPr>
              <w:t>Explosion</w:t>
            </w:r>
          </w:p>
        </w:tc>
        <w:tc>
          <w:tcPr>
            <w:tcW w:w="709" w:type="dxa"/>
            <w:shd w:val="clear" w:color="auto" w:fill="auto"/>
          </w:tcPr>
          <w:p w14:paraId="6D6E708A" w14:textId="77777777" w:rsidR="00001340" w:rsidRPr="00C43DFB" w:rsidRDefault="00001340" w:rsidP="00001340">
            <w:pPr>
              <w:cnfStyle w:val="000000100000" w:firstRow="0" w:lastRow="0" w:firstColumn="0" w:lastColumn="0" w:oddVBand="0" w:evenVBand="0" w:oddHBand="1"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ed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33814D72" w14:textId="2BE0E3A3" w:rsidR="00001340" w:rsidRPr="00C43DFB" w:rsidRDefault="007012E4" w:rsidP="00001340">
            <w:pPr>
              <w:rPr>
                <w:sz w:val="20"/>
                <w:szCs w:val="20"/>
              </w:rPr>
            </w:pPr>
            <w:r>
              <w:rPr>
                <w:sz w:val="20"/>
                <w:szCs w:val="20"/>
              </w:rPr>
              <w:t>Power outage</w:t>
            </w:r>
          </w:p>
        </w:tc>
        <w:tc>
          <w:tcPr>
            <w:tcW w:w="567" w:type="dxa"/>
            <w:shd w:val="clear" w:color="auto" w:fill="auto"/>
          </w:tcPr>
          <w:p w14:paraId="40E05FE9" w14:textId="127B5477" w:rsidR="00001340" w:rsidRPr="00C43DFB" w:rsidRDefault="00001340" w:rsidP="00001340">
            <w:pPr>
              <w:cnfStyle w:val="000000100000" w:firstRow="0" w:lastRow="0" w:firstColumn="0" w:lastColumn="0" w:oddVBand="0" w:evenVBand="0" w:oddHBand="1"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tcPr>
          <w:p w14:paraId="7ACC3832" w14:textId="06233259" w:rsidR="00001340" w:rsidRPr="00C43DFB" w:rsidRDefault="00001340" w:rsidP="00001340">
            <w:pPr>
              <w:rPr>
                <w:sz w:val="20"/>
                <w:szCs w:val="20"/>
              </w:rPr>
            </w:pPr>
            <w:r w:rsidRPr="00C43DFB">
              <w:rPr>
                <w:sz w:val="20"/>
                <w:szCs w:val="20"/>
              </w:rPr>
              <w:t xml:space="preserve">Substance </w:t>
            </w:r>
            <w:r w:rsidR="0015106E">
              <w:rPr>
                <w:sz w:val="20"/>
                <w:szCs w:val="20"/>
              </w:rPr>
              <w:t>t</w:t>
            </w:r>
            <w:r w:rsidRPr="00C43DFB">
              <w:rPr>
                <w:sz w:val="20"/>
                <w:szCs w:val="20"/>
              </w:rPr>
              <w:t>hreat</w:t>
            </w:r>
            <w:r w:rsidRPr="00C43DFB" w:rsidDel="00001340">
              <w:rPr>
                <w:sz w:val="20"/>
                <w:szCs w:val="20"/>
              </w:rPr>
              <w:t xml:space="preserve"> </w:t>
            </w:r>
          </w:p>
        </w:tc>
        <w:tc>
          <w:tcPr>
            <w:tcW w:w="704" w:type="dxa"/>
            <w:shd w:val="clear" w:color="auto" w:fill="auto"/>
          </w:tcPr>
          <w:p w14:paraId="0794CC1B" w14:textId="77777777" w:rsidR="00001340" w:rsidRPr="00C43DFB" w:rsidRDefault="00001340" w:rsidP="00001340">
            <w:pPr>
              <w:cnfStyle w:val="000000100000" w:firstRow="0" w:lastRow="0" w:firstColumn="0" w:lastColumn="0" w:oddVBand="0" w:evenVBand="0" w:oddHBand="1"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r>
      <w:tr w:rsidR="0021137E" w:rsidRPr="00C43DFB" w14:paraId="6DEA03BC" w14:textId="77777777" w:rsidTr="006E16DC">
        <w:trPr>
          <w:trHeight w:val="346"/>
        </w:trPr>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6E6D5766" w14:textId="197DC6FA" w:rsidR="00001340" w:rsidRPr="00C43DFB" w:rsidRDefault="00E360C7" w:rsidP="00001340">
            <w:pPr>
              <w:rPr>
                <w:sz w:val="20"/>
                <w:szCs w:val="20"/>
              </w:rPr>
            </w:pPr>
            <w:r>
              <w:rPr>
                <w:sz w:val="20"/>
                <w:szCs w:val="20"/>
              </w:rPr>
              <w:t>HAZMAT/</w:t>
            </w:r>
            <w:r w:rsidR="00F00B26" w:rsidRPr="00C43DFB">
              <w:rPr>
                <w:sz w:val="20"/>
                <w:szCs w:val="20"/>
              </w:rPr>
              <w:t xml:space="preserve">Chemical </w:t>
            </w:r>
            <w:r w:rsidR="0015106E">
              <w:rPr>
                <w:sz w:val="20"/>
                <w:szCs w:val="20"/>
              </w:rPr>
              <w:t>s</w:t>
            </w:r>
            <w:r w:rsidR="00F00B26" w:rsidRPr="00C43DFB">
              <w:rPr>
                <w:sz w:val="20"/>
                <w:szCs w:val="20"/>
              </w:rPr>
              <w:t>pill</w:t>
            </w:r>
            <w:r w:rsidR="00F00B26" w:rsidRPr="00C43DFB" w:rsidDel="00001340">
              <w:rPr>
                <w:sz w:val="20"/>
                <w:szCs w:val="20"/>
              </w:rPr>
              <w:t xml:space="preserve"> </w:t>
            </w:r>
          </w:p>
        </w:tc>
        <w:tc>
          <w:tcPr>
            <w:tcW w:w="709" w:type="dxa"/>
            <w:shd w:val="clear" w:color="auto" w:fill="auto"/>
          </w:tcPr>
          <w:p w14:paraId="73BEC396" w14:textId="77777777" w:rsidR="00001340" w:rsidRPr="00C43DFB" w:rsidRDefault="00001340" w:rsidP="00001340">
            <w:pPr>
              <w:cnfStyle w:val="000000000000" w:firstRow="0" w:lastRow="0" w:firstColumn="0" w:lastColumn="0" w:oddVBand="0" w:evenVBand="0" w:oddHBand="0"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2410" w:type="dxa"/>
            <w:shd w:val="clear" w:color="auto" w:fill="auto"/>
          </w:tcPr>
          <w:p w14:paraId="2DDF1BC3" w14:textId="14A65E3C" w:rsidR="00001340" w:rsidRPr="00C43DFB" w:rsidRDefault="00F00B26" w:rsidP="00001340">
            <w:pPr>
              <w:rPr>
                <w:sz w:val="20"/>
                <w:szCs w:val="20"/>
              </w:rPr>
            </w:pPr>
            <w:r w:rsidRPr="00C43DFB">
              <w:rPr>
                <w:sz w:val="20"/>
                <w:szCs w:val="20"/>
              </w:rPr>
              <w:t xml:space="preserve">Medical </w:t>
            </w:r>
            <w:r w:rsidR="0015106E">
              <w:rPr>
                <w:sz w:val="20"/>
                <w:szCs w:val="20"/>
              </w:rPr>
              <w:t>e</w:t>
            </w:r>
            <w:r w:rsidRPr="00C43DFB">
              <w:rPr>
                <w:sz w:val="20"/>
                <w:szCs w:val="20"/>
              </w:rPr>
              <w:t>mergency</w:t>
            </w:r>
          </w:p>
        </w:tc>
        <w:tc>
          <w:tcPr>
            <w:tcW w:w="567" w:type="dxa"/>
            <w:shd w:val="clear" w:color="auto" w:fill="auto"/>
          </w:tcPr>
          <w:p w14:paraId="7862421B" w14:textId="6EB7F62B" w:rsidR="00001340" w:rsidRPr="00C43DFB" w:rsidRDefault="00C87DDE" w:rsidP="00001340">
            <w:pPr>
              <w:cnfStyle w:val="000000000000" w:firstRow="0" w:lastRow="0" w:firstColumn="0" w:lastColumn="0" w:oddVBand="0" w:evenVBand="0" w:oddHBand="0" w:evenHBand="0" w:firstRowFirstColumn="0" w:firstRowLastColumn="0" w:lastRowFirstColumn="0" w:lastRowLastColumn="0"/>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c>
          <w:tcPr>
            <w:cnfStyle w:val="000010000000" w:firstRow="0" w:lastRow="0" w:firstColumn="0" w:lastColumn="0" w:oddVBand="1" w:evenVBand="0" w:oddHBand="0" w:evenHBand="0" w:firstRowFirstColumn="0" w:firstRowLastColumn="0" w:lastRowFirstColumn="0" w:lastRowLastColumn="0"/>
            <w:tcW w:w="3260" w:type="dxa"/>
            <w:shd w:val="clear" w:color="auto" w:fill="auto"/>
          </w:tcPr>
          <w:p w14:paraId="6C8F064F" w14:textId="01DD383A" w:rsidR="00001340" w:rsidRPr="00C43DFB" w:rsidRDefault="00F00B26" w:rsidP="00001340">
            <w:pPr>
              <w:rPr>
                <w:sz w:val="20"/>
                <w:szCs w:val="20"/>
              </w:rPr>
            </w:pPr>
            <w:r w:rsidRPr="00C43DFB">
              <w:rPr>
                <w:sz w:val="20"/>
                <w:szCs w:val="20"/>
              </w:rPr>
              <w:t xml:space="preserve">Other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704" w:type="dxa"/>
            <w:shd w:val="clear" w:color="auto" w:fill="auto"/>
          </w:tcPr>
          <w:p w14:paraId="45F1F252" w14:textId="77777777" w:rsidR="00001340" w:rsidRPr="00C43DFB" w:rsidRDefault="00001340" w:rsidP="00001340">
            <w:pPr>
              <w:cnfStyle w:val="000000000000" w:firstRow="0" w:lastRow="0" w:firstColumn="0" w:lastColumn="0" w:oddVBand="0" w:evenVBand="0" w:oddHBand="0" w:evenHBand="0" w:firstRowFirstColumn="0" w:firstRowLastColumn="0" w:lastRowFirstColumn="0" w:lastRowLastColumn="0"/>
              <w:rPr>
                <w:sz w:val="20"/>
                <w:szCs w:val="20"/>
              </w:rPr>
            </w:pPr>
            <w:r w:rsidRPr="00C43DFB">
              <w:rPr>
                <w:sz w:val="20"/>
                <w:szCs w:val="20"/>
              </w:rPr>
              <w:fldChar w:fldCharType="begin">
                <w:ffData>
                  <w:name w:val="Check1"/>
                  <w:enabled/>
                  <w:calcOnExit w:val="0"/>
                  <w:checkBox>
                    <w:sizeAuto/>
                    <w:default w:val="0"/>
                  </w:checkBox>
                </w:ffData>
              </w:fldChar>
            </w:r>
            <w:r w:rsidRPr="00C43DFB">
              <w:rPr>
                <w:sz w:val="20"/>
                <w:szCs w:val="20"/>
              </w:rPr>
              <w:instrText xml:space="preserve"> FORMCHECKBOX </w:instrText>
            </w:r>
            <w:r w:rsidR="00F65E29">
              <w:rPr>
                <w:sz w:val="20"/>
                <w:szCs w:val="20"/>
              </w:rPr>
            </w:r>
            <w:r w:rsidR="00F65E29">
              <w:rPr>
                <w:sz w:val="20"/>
                <w:szCs w:val="20"/>
              </w:rPr>
              <w:fldChar w:fldCharType="separate"/>
            </w:r>
            <w:r w:rsidRPr="00C43DFB">
              <w:rPr>
                <w:sz w:val="20"/>
                <w:szCs w:val="20"/>
              </w:rPr>
              <w:fldChar w:fldCharType="end"/>
            </w:r>
          </w:p>
        </w:tc>
      </w:tr>
      <w:tr w:rsidR="002B445B" w:rsidRPr="0000540B" w14:paraId="05518C1D" w14:textId="77777777" w:rsidTr="008F5937">
        <w:trPr>
          <w:cnfStyle w:val="000000100000" w:firstRow="0" w:lastRow="0" w:firstColumn="0" w:lastColumn="0" w:oddVBand="0" w:evenVBand="0" w:oddHBand="1" w:evenHBand="0" w:firstRowFirstColumn="0" w:firstRowLastColumn="0" w:lastRowFirstColumn="0" w:lastRowLastColumn="0"/>
          <w:trHeight w:val="346"/>
        </w:trPr>
        <w:tc>
          <w:tcPr>
            <w:cnfStyle w:val="000010000000" w:firstRow="0" w:lastRow="0" w:firstColumn="0" w:lastColumn="0" w:oddVBand="1" w:evenVBand="0" w:oddHBand="0" w:evenHBand="0" w:firstRowFirstColumn="0" w:firstRowLastColumn="0" w:lastRowFirstColumn="0" w:lastRowLastColumn="0"/>
            <w:tcW w:w="10060" w:type="dxa"/>
            <w:gridSpan w:val="6"/>
            <w:shd w:val="clear" w:color="auto" w:fill="auto"/>
          </w:tcPr>
          <w:p w14:paraId="622D7795" w14:textId="3B9B984B" w:rsidR="002B445B" w:rsidRPr="00C43DFB" w:rsidRDefault="002B445B">
            <w:pPr>
              <w:rPr>
                <w:sz w:val="20"/>
                <w:szCs w:val="20"/>
              </w:rPr>
            </w:pPr>
            <w:r w:rsidRPr="00FC0A11">
              <w:t>*For emergency response</w:t>
            </w:r>
            <w:r w:rsidR="0003707B" w:rsidRPr="00FC0A11">
              <w:t xml:space="preserve"> advice specific to the above hazards</w:t>
            </w:r>
            <w:r w:rsidRPr="00FC0A11">
              <w:t xml:space="preserve">, </w:t>
            </w:r>
            <w:r w:rsidR="0003707B" w:rsidRPr="00FC0A11">
              <w:t>please</w:t>
            </w:r>
            <w:r w:rsidRPr="00FC0A11">
              <w:t xml:space="preserve"> refer to </w:t>
            </w:r>
            <w:r w:rsidRPr="00FC0A11">
              <w:rPr>
                <w:i/>
              </w:rPr>
              <w:t>Emergency Response Procedures flipchart</w:t>
            </w:r>
            <w:r w:rsidRPr="00FC0A11">
              <w:t xml:space="preserve"> (</w:t>
            </w:r>
            <w:hyperlink r:id="rId13" w:history="1">
              <w:r w:rsidRPr="00FC0A11">
                <w:rPr>
                  <w:rStyle w:val="Hyperlink"/>
                </w:rPr>
                <w:t>https://go.unimelb.edu.au/t6hs</w:t>
              </w:r>
            </w:hyperlink>
            <w:r w:rsidRPr="00FC0A11">
              <w:t>)</w:t>
            </w:r>
            <w:r w:rsidR="009474DA" w:rsidRPr="00FC0A11">
              <w:t xml:space="preserve">. In an emergency, contact Triple Zero (000) or University Security for </w:t>
            </w:r>
            <w:r w:rsidR="00FC0A11" w:rsidRPr="00FC0A11">
              <w:t>immediate</w:t>
            </w:r>
            <w:r w:rsidR="009474DA" w:rsidRPr="00FC0A11">
              <w:t xml:space="preserve"> guidance. </w:t>
            </w:r>
          </w:p>
        </w:tc>
      </w:tr>
    </w:tbl>
    <w:p w14:paraId="37F648ED" w14:textId="77777777" w:rsidR="00F53072" w:rsidRPr="00A35865" w:rsidRDefault="00F53072" w:rsidP="00501AFB">
      <w:pPr>
        <w:pStyle w:val="Heading1"/>
        <w:ind w:left="851" w:hanging="785"/>
      </w:pPr>
      <w:r w:rsidRPr="00A35865">
        <w:t>Assistance Requested</w:t>
      </w:r>
    </w:p>
    <w:tbl>
      <w:tblPr>
        <w:tblStyle w:val="TableGridLight"/>
        <w:tblW w:w="10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790"/>
        <w:gridCol w:w="709"/>
        <w:gridCol w:w="5135"/>
        <w:gridCol w:w="465"/>
        <w:gridCol w:w="7"/>
      </w:tblGrid>
      <w:tr w:rsidR="003648D0" w:rsidRPr="00C43DFB" w14:paraId="6A45AACD" w14:textId="77777777" w:rsidTr="00B53705">
        <w:trPr>
          <w:trHeight w:val="346"/>
        </w:trPr>
        <w:tc>
          <w:tcPr>
            <w:tcW w:w="3790" w:type="dxa"/>
          </w:tcPr>
          <w:p w14:paraId="7E586D95" w14:textId="590CB382" w:rsidR="003648D0" w:rsidRPr="002B6989" w:rsidRDefault="003648D0" w:rsidP="001C6263">
            <w:pPr>
              <w:rPr>
                <w:sz w:val="20"/>
                <w:szCs w:val="20"/>
              </w:rPr>
            </w:pPr>
            <w:r w:rsidRPr="002B6989">
              <w:rPr>
                <w:sz w:val="20"/>
                <w:szCs w:val="20"/>
              </w:rPr>
              <w:t xml:space="preserve">Fire </w:t>
            </w:r>
            <w:r w:rsidR="00D670B5" w:rsidRPr="002B6989">
              <w:rPr>
                <w:sz w:val="20"/>
                <w:szCs w:val="20"/>
              </w:rPr>
              <w:t xml:space="preserve">- Triple Zero </w:t>
            </w:r>
            <w:r w:rsidRPr="002B6989">
              <w:rPr>
                <w:sz w:val="20"/>
                <w:szCs w:val="20"/>
              </w:rPr>
              <w:t>(000)</w:t>
            </w:r>
          </w:p>
        </w:tc>
        <w:tc>
          <w:tcPr>
            <w:tcW w:w="709" w:type="dxa"/>
          </w:tcPr>
          <w:p w14:paraId="2170E3E4" w14:textId="77777777" w:rsidR="003648D0" w:rsidRPr="00B53705" w:rsidRDefault="003648D0" w:rsidP="001C6263">
            <w:pPr>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c>
          <w:tcPr>
            <w:tcW w:w="5135" w:type="dxa"/>
          </w:tcPr>
          <w:p w14:paraId="6B7C6742" w14:textId="491124B7" w:rsidR="003648D0" w:rsidRPr="00B53705" w:rsidRDefault="00802CDE" w:rsidP="00B53705">
            <w:pPr>
              <w:ind w:right="27"/>
              <w:rPr>
                <w:sz w:val="20"/>
                <w:szCs w:val="20"/>
              </w:rPr>
            </w:pPr>
            <w:r>
              <w:rPr>
                <w:sz w:val="20"/>
                <w:szCs w:val="20"/>
              </w:rPr>
              <w:t xml:space="preserve">University </w:t>
            </w:r>
            <w:r w:rsidR="003648D0" w:rsidRPr="00B53705">
              <w:rPr>
                <w:sz w:val="20"/>
                <w:szCs w:val="20"/>
              </w:rPr>
              <w:t xml:space="preserve">Security (03 834 46666 </w:t>
            </w:r>
            <w:r w:rsidR="00D670B5">
              <w:rPr>
                <w:sz w:val="20"/>
                <w:szCs w:val="20"/>
              </w:rPr>
              <w:t>or</w:t>
            </w:r>
            <w:r w:rsidR="003648D0" w:rsidRPr="00B53705">
              <w:rPr>
                <w:sz w:val="20"/>
                <w:szCs w:val="20"/>
              </w:rPr>
              <w:t xml:space="preserve"> 1800 246 066)</w:t>
            </w:r>
          </w:p>
        </w:tc>
        <w:tc>
          <w:tcPr>
            <w:tcW w:w="472" w:type="dxa"/>
            <w:gridSpan w:val="2"/>
          </w:tcPr>
          <w:p w14:paraId="1E92369B" w14:textId="77777777" w:rsidR="003648D0" w:rsidRPr="00B53705" w:rsidRDefault="003648D0" w:rsidP="001C6263">
            <w:pPr>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r>
      <w:tr w:rsidR="003648D0" w:rsidRPr="00C43DFB" w14:paraId="652CBED1" w14:textId="77777777" w:rsidTr="00B53705">
        <w:trPr>
          <w:trHeight w:val="346"/>
        </w:trPr>
        <w:tc>
          <w:tcPr>
            <w:tcW w:w="3790" w:type="dxa"/>
          </w:tcPr>
          <w:p w14:paraId="0DB67A27" w14:textId="05CF88F0" w:rsidR="003648D0" w:rsidRPr="002B6989" w:rsidRDefault="003648D0" w:rsidP="001C6263">
            <w:pPr>
              <w:rPr>
                <w:sz w:val="20"/>
                <w:szCs w:val="20"/>
              </w:rPr>
            </w:pPr>
            <w:r w:rsidRPr="002B6989">
              <w:rPr>
                <w:sz w:val="20"/>
                <w:szCs w:val="20"/>
              </w:rPr>
              <w:t xml:space="preserve">Ambulance </w:t>
            </w:r>
            <w:r w:rsidR="00D670B5" w:rsidRPr="002B6989">
              <w:rPr>
                <w:sz w:val="20"/>
                <w:szCs w:val="20"/>
              </w:rPr>
              <w:t xml:space="preserve">- Triple Zero </w:t>
            </w:r>
            <w:r w:rsidRPr="002B6989">
              <w:rPr>
                <w:sz w:val="20"/>
                <w:szCs w:val="20"/>
              </w:rPr>
              <w:t>(000)</w:t>
            </w:r>
          </w:p>
        </w:tc>
        <w:tc>
          <w:tcPr>
            <w:tcW w:w="709" w:type="dxa"/>
          </w:tcPr>
          <w:p w14:paraId="2C78F16D" w14:textId="77777777" w:rsidR="003648D0" w:rsidRPr="00B53705" w:rsidRDefault="003648D0" w:rsidP="001C6263">
            <w:pPr>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c>
          <w:tcPr>
            <w:tcW w:w="5135" w:type="dxa"/>
          </w:tcPr>
          <w:p w14:paraId="4C15978F" w14:textId="12E59F90" w:rsidR="003648D0" w:rsidRPr="00B53705" w:rsidRDefault="00802CDE" w:rsidP="001C6263">
            <w:pPr>
              <w:rPr>
                <w:sz w:val="20"/>
                <w:szCs w:val="20"/>
              </w:rPr>
            </w:pPr>
            <w:r>
              <w:rPr>
                <w:sz w:val="20"/>
                <w:szCs w:val="20"/>
              </w:rPr>
              <w:t xml:space="preserve">University </w:t>
            </w:r>
            <w:r w:rsidR="003648D0" w:rsidRPr="00B53705">
              <w:rPr>
                <w:sz w:val="20"/>
                <w:szCs w:val="20"/>
              </w:rPr>
              <w:t>Security (via SafeZone app)</w:t>
            </w:r>
          </w:p>
        </w:tc>
        <w:tc>
          <w:tcPr>
            <w:tcW w:w="472" w:type="dxa"/>
            <w:gridSpan w:val="2"/>
          </w:tcPr>
          <w:p w14:paraId="73642D5A" w14:textId="77777777" w:rsidR="003648D0" w:rsidRPr="00B53705" w:rsidRDefault="003648D0" w:rsidP="001C6263">
            <w:pPr>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r>
      <w:tr w:rsidR="003648D0" w:rsidRPr="00C43DFB" w14:paraId="7F01284F" w14:textId="77777777" w:rsidTr="00B53705">
        <w:trPr>
          <w:gridAfter w:val="1"/>
          <w:wAfter w:w="7" w:type="dxa"/>
          <w:trHeight w:val="346"/>
        </w:trPr>
        <w:tc>
          <w:tcPr>
            <w:tcW w:w="3790" w:type="dxa"/>
          </w:tcPr>
          <w:p w14:paraId="00A15223" w14:textId="732DA3A7" w:rsidR="003648D0" w:rsidRPr="002B6989" w:rsidRDefault="003648D0" w:rsidP="001C6263">
            <w:pPr>
              <w:rPr>
                <w:sz w:val="20"/>
                <w:szCs w:val="20"/>
              </w:rPr>
            </w:pPr>
            <w:r w:rsidRPr="002B6989">
              <w:rPr>
                <w:sz w:val="20"/>
                <w:szCs w:val="20"/>
              </w:rPr>
              <w:t xml:space="preserve">Police </w:t>
            </w:r>
            <w:r w:rsidR="00D670B5" w:rsidRPr="002B6989">
              <w:rPr>
                <w:sz w:val="20"/>
                <w:szCs w:val="20"/>
              </w:rPr>
              <w:t xml:space="preserve">- Triple Zero </w:t>
            </w:r>
            <w:r w:rsidRPr="002B6989">
              <w:rPr>
                <w:sz w:val="20"/>
                <w:szCs w:val="20"/>
              </w:rPr>
              <w:t>(000)</w:t>
            </w:r>
          </w:p>
        </w:tc>
        <w:tc>
          <w:tcPr>
            <w:tcW w:w="709" w:type="dxa"/>
          </w:tcPr>
          <w:p w14:paraId="47D8C602" w14:textId="77777777" w:rsidR="003648D0" w:rsidRPr="00B53705" w:rsidRDefault="003648D0" w:rsidP="001C6263">
            <w:pPr>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c>
          <w:tcPr>
            <w:tcW w:w="5135" w:type="dxa"/>
          </w:tcPr>
          <w:p w14:paraId="0D87B77E" w14:textId="586159F4" w:rsidR="003648D0" w:rsidRPr="00B53705" w:rsidRDefault="003648D0" w:rsidP="001C6263">
            <w:pPr>
              <w:rPr>
                <w:sz w:val="20"/>
                <w:szCs w:val="20"/>
              </w:rPr>
            </w:pPr>
            <w:r w:rsidRPr="00B53705">
              <w:rPr>
                <w:sz w:val="20"/>
                <w:szCs w:val="20"/>
              </w:rPr>
              <w:t xml:space="preserve">Other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65" w:type="dxa"/>
          </w:tcPr>
          <w:p w14:paraId="2A970756" w14:textId="77777777" w:rsidR="003648D0" w:rsidRPr="00B53705" w:rsidRDefault="003648D0" w:rsidP="001C6263">
            <w:pPr>
              <w:rPr>
                <w:sz w:val="20"/>
                <w:szCs w:val="20"/>
              </w:rPr>
            </w:pP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p>
        </w:tc>
      </w:tr>
    </w:tbl>
    <w:p w14:paraId="52FAEC85" w14:textId="73087457" w:rsidR="00DA7BD9" w:rsidRDefault="0015106E" w:rsidP="00501AFB">
      <w:pPr>
        <w:pStyle w:val="Heading1"/>
        <w:ind w:left="851" w:hanging="785"/>
      </w:pPr>
      <w:r>
        <w:t xml:space="preserve">EMERGENCY </w:t>
      </w:r>
      <w:r w:rsidR="00DA7BD9" w:rsidRPr="00A35865">
        <w:t>Warden Re</w:t>
      </w:r>
      <w:r w:rsidR="0045135E">
        <w:t>SPONSE</w:t>
      </w:r>
    </w:p>
    <w:p w14:paraId="7F508F8A" w14:textId="77777777" w:rsidR="00501AFB" w:rsidRPr="00501AFB" w:rsidRDefault="00501AFB" w:rsidP="00501AFB">
      <w:pPr>
        <w:spacing w:before="0"/>
        <w:rPr>
          <w:sz w:val="8"/>
          <w:szCs w:val="8"/>
        </w:rPr>
      </w:pPr>
    </w:p>
    <w:tbl>
      <w:tblPr>
        <w:tblW w:w="10211" w:type="dxa"/>
        <w:tblInd w:w="-5" w:type="dxa"/>
        <w:tblBorders>
          <w:top w:val="single" w:sz="4" w:space="0" w:color="003469"/>
          <w:left w:val="single" w:sz="4" w:space="0" w:color="003469"/>
          <w:bottom w:val="single" w:sz="4" w:space="0" w:color="003469"/>
          <w:right w:val="single" w:sz="4" w:space="0" w:color="003469"/>
          <w:insideH w:val="single" w:sz="4" w:space="0" w:color="003469"/>
          <w:insideV w:val="single" w:sz="4" w:space="0" w:color="003469"/>
        </w:tblBorders>
        <w:tblLook w:val="0000" w:firstRow="0" w:lastRow="0" w:firstColumn="0" w:lastColumn="0" w:noHBand="0" w:noVBand="0"/>
      </w:tblPr>
      <w:tblGrid>
        <w:gridCol w:w="567"/>
        <w:gridCol w:w="2977"/>
        <w:gridCol w:w="2126"/>
        <w:gridCol w:w="4530"/>
        <w:gridCol w:w="11"/>
      </w:tblGrid>
      <w:tr w:rsidR="00D66A46" w:rsidRPr="007F4E58" w14:paraId="5A74084B" w14:textId="77777777" w:rsidTr="00AE3BA1">
        <w:trPr>
          <w:gridAfter w:val="1"/>
          <w:wAfter w:w="11" w:type="dxa"/>
          <w:trHeight w:val="510"/>
        </w:trPr>
        <w:tc>
          <w:tcPr>
            <w:tcW w:w="567" w:type="dxa"/>
            <w:shd w:val="clear" w:color="auto" w:fill="094183"/>
            <w:tcMar>
              <w:left w:w="0" w:type="dxa"/>
            </w:tcMar>
            <w:vAlign w:val="center"/>
          </w:tcPr>
          <w:p w14:paraId="509FB08B" w14:textId="09B7A0A6" w:rsidR="00477BAE" w:rsidRPr="00B53705" w:rsidRDefault="00477BAE">
            <w:pPr>
              <w:spacing w:before="0"/>
              <w:jc w:val="center"/>
              <w:rPr>
                <w:b/>
                <w:caps/>
                <w:color w:val="FFFFFF"/>
                <w:sz w:val="20"/>
                <w:szCs w:val="20"/>
              </w:rPr>
            </w:pPr>
          </w:p>
        </w:tc>
        <w:tc>
          <w:tcPr>
            <w:tcW w:w="2977" w:type="dxa"/>
            <w:shd w:val="clear" w:color="auto" w:fill="094183"/>
            <w:vAlign w:val="center"/>
          </w:tcPr>
          <w:p w14:paraId="2F9888F0" w14:textId="77777777" w:rsidR="008A2575" w:rsidRDefault="00477BAE">
            <w:pPr>
              <w:spacing w:before="0"/>
              <w:jc w:val="center"/>
              <w:rPr>
                <w:b/>
                <w:caps/>
                <w:color w:val="FFFFFF"/>
                <w:sz w:val="20"/>
                <w:szCs w:val="20"/>
              </w:rPr>
            </w:pPr>
            <w:r w:rsidRPr="00B53705">
              <w:rPr>
                <w:b/>
                <w:caps/>
                <w:color w:val="FFFFFF"/>
                <w:sz w:val="20"/>
                <w:szCs w:val="20"/>
              </w:rPr>
              <w:t xml:space="preserve">AREA DESCRIPTION </w:t>
            </w:r>
          </w:p>
          <w:p w14:paraId="1944B7D0" w14:textId="13742D59" w:rsidR="00477BAE" w:rsidRPr="00AE33FA" w:rsidRDefault="00477BAE">
            <w:pPr>
              <w:spacing w:before="0"/>
              <w:jc w:val="center"/>
              <w:rPr>
                <w:caps/>
                <w:color w:val="FFFFFF"/>
                <w:sz w:val="20"/>
                <w:szCs w:val="20"/>
              </w:rPr>
            </w:pPr>
            <w:r w:rsidRPr="00AE33FA">
              <w:rPr>
                <w:caps/>
                <w:color w:val="FFFFFF"/>
                <w:sz w:val="16"/>
                <w:szCs w:val="16"/>
              </w:rPr>
              <w:t>FLOOR</w:t>
            </w:r>
            <w:r w:rsidR="008A2575" w:rsidRPr="00AE33FA">
              <w:rPr>
                <w:bCs/>
                <w:caps/>
                <w:color w:val="FFFFFF"/>
                <w:sz w:val="16"/>
                <w:szCs w:val="16"/>
              </w:rPr>
              <w:t>, ZONE etc.</w:t>
            </w:r>
            <w:r w:rsidR="00B41009">
              <w:rPr>
                <w:bCs/>
                <w:caps/>
                <w:color w:val="FFFFFF"/>
                <w:sz w:val="16"/>
                <w:szCs w:val="16"/>
              </w:rPr>
              <w:t xml:space="preserve"> INCL. Number/NAME</w:t>
            </w:r>
          </w:p>
        </w:tc>
        <w:tc>
          <w:tcPr>
            <w:tcW w:w="2126" w:type="dxa"/>
            <w:shd w:val="clear" w:color="auto" w:fill="094183"/>
            <w:vAlign w:val="center"/>
          </w:tcPr>
          <w:p w14:paraId="7C4C6EF1" w14:textId="64EBE740" w:rsidR="00477BAE" w:rsidRPr="00B53705" w:rsidRDefault="00AE33FA">
            <w:pPr>
              <w:spacing w:before="0"/>
              <w:jc w:val="center"/>
              <w:rPr>
                <w:b/>
                <w:caps/>
                <w:color w:val="FFFFFF"/>
                <w:sz w:val="20"/>
                <w:szCs w:val="20"/>
              </w:rPr>
            </w:pPr>
            <w:r>
              <w:rPr>
                <w:b/>
                <w:caps/>
                <w:color w:val="FFFFFF"/>
                <w:sz w:val="20"/>
                <w:szCs w:val="20"/>
              </w:rPr>
              <w:t xml:space="preserve">STATUS </w:t>
            </w:r>
            <w:r w:rsidR="00477BAE" w:rsidRPr="00B53705">
              <w:rPr>
                <w:b/>
                <w:caps/>
                <w:color w:val="FFFFFF"/>
                <w:sz w:val="20"/>
                <w:szCs w:val="20"/>
              </w:rPr>
              <w:t xml:space="preserve">Notified </w:t>
            </w:r>
            <w:r w:rsidRPr="00AE33FA">
              <w:rPr>
                <w:bCs/>
                <w:caps/>
                <w:color w:val="FFFFFF"/>
                <w:sz w:val="16"/>
                <w:szCs w:val="16"/>
              </w:rPr>
              <w:t xml:space="preserve">EVACUATED </w:t>
            </w:r>
            <w:r w:rsidR="008A2575" w:rsidRPr="00AE33FA">
              <w:rPr>
                <w:bCs/>
                <w:caps/>
                <w:color w:val="FFFFFF"/>
                <w:sz w:val="16"/>
                <w:szCs w:val="16"/>
              </w:rPr>
              <w:t>OR SHE</w:t>
            </w:r>
            <w:r w:rsidR="000D58FD">
              <w:rPr>
                <w:bCs/>
                <w:caps/>
                <w:color w:val="FFFFFF"/>
                <w:sz w:val="16"/>
                <w:szCs w:val="16"/>
              </w:rPr>
              <w:t>L</w:t>
            </w:r>
            <w:r w:rsidR="008A2575" w:rsidRPr="00AE33FA">
              <w:rPr>
                <w:bCs/>
                <w:caps/>
                <w:color w:val="FFFFFF"/>
                <w:sz w:val="16"/>
                <w:szCs w:val="16"/>
              </w:rPr>
              <w:t>TERING</w:t>
            </w:r>
          </w:p>
        </w:tc>
        <w:tc>
          <w:tcPr>
            <w:tcW w:w="4530" w:type="dxa"/>
            <w:shd w:val="clear" w:color="auto" w:fill="094183"/>
            <w:vAlign w:val="center"/>
          </w:tcPr>
          <w:p w14:paraId="09D5485B" w14:textId="77777777" w:rsidR="00477BAE" w:rsidRDefault="00477BAE">
            <w:pPr>
              <w:spacing w:before="0"/>
              <w:jc w:val="center"/>
              <w:rPr>
                <w:b/>
                <w:caps/>
                <w:color w:val="FFFFFF"/>
                <w:sz w:val="20"/>
                <w:szCs w:val="20"/>
              </w:rPr>
            </w:pPr>
            <w:r w:rsidRPr="00B53705">
              <w:rPr>
                <w:b/>
                <w:caps/>
                <w:color w:val="FFFFFF"/>
                <w:sz w:val="20"/>
                <w:szCs w:val="20"/>
              </w:rPr>
              <w:t>Comments</w:t>
            </w:r>
          </w:p>
          <w:p w14:paraId="1B48FF3A" w14:textId="1B214216" w:rsidR="00477BAE" w:rsidRPr="00B53705" w:rsidRDefault="00A84082">
            <w:pPr>
              <w:spacing w:before="0"/>
              <w:jc w:val="center"/>
              <w:rPr>
                <w:b/>
                <w:caps/>
                <w:color w:val="FFFFFF"/>
                <w:sz w:val="20"/>
                <w:szCs w:val="20"/>
              </w:rPr>
            </w:pPr>
            <w:r>
              <w:rPr>
                <w:bCs/>
                <w:caps/>
                <w:color w:val="FFFFFF"/>
                <w:sz w:val="16"/>
                <w:szCs w:val="16"/>
              </w:rPr>
              <w:t xml:space="preserve">Record any </w:t>
            </w:r>
            <w:r w:rsidR="0000231B">
              <w:rPr>
                <w:bCs/>
                <w:caps/>
                <w:color w:val="FFFFFF"/>
                <w:sz w:val="16"/>
                <w:szCs w:val="16"/>
              </w:rPr>
              <w:t>NOTABLE</w:t>
            </w:r>
            <w:r>
              <w:rPr>
                <w:bCs/>
                <w:caps/>
                <w:color w:val="FFFFFF"/>
                <w:sz w:val="16"/>
                <w:szCs w:val="16"/>
              </w:rPr>
              <w:t xml:space="preserve"> </w:t>
            </w:r>
            <w:r w:rsidR="00941AB5" w:rsidRPr="00941AB5">
              <w:rPr>
                <w:bCs/>
                <w:caps/>
                <w:color w:val="FFFFFF"/>
                <w:sz w:val="16"/>
                <w:szCs w:val="16"/>
              </w:rPr>
              <w:t>INCIDENTS</w:t>
            </w:r>
            <w:r w:rsidR="00093D2B">
              <w:rPr>
                <w:bCs/>
                <w:caps/>
                <w:color w:val="FFFFFF"/>
                <w:sz w:val="16"/>
                <w:szCs w:val="16"/>
              </w:rPr>
              <w:t xml:space="preserve"> OR</w:t>
            </w:r>
            <w:r>
              <w:rPr>
                <w:bCs/>
                <w:caps/>
                <w:color w:val="FFFFFF"/>
                <w:sz w:val="16"/>
                <w:szCs w:val="16"/>
              </w:rPr>
              <w:t xml:space="preserve"> issues </w:t>
            </w:r>
            <w:r w:rsidR="00F578B8">
              <w:rPr>
                <w:bCs/>
                <w:caps/>
                <w:color w:val="FFFFFF"/>
                <w:sz w:val="16"/>
                <w:szCs w:val="16"/>
              </w:rPr>
              <w:t>WITHIN THIS AREA</w:t>
            </w:r>
          </w:p>
        </w:tc>
      </w:tr>
      <w:tr w:rsidR="00C40167" w:rsidRPr="007F4E58" w14:paraId="51785EAD" w14:textId="77777777" w:rsidTr="00AE3BA1">
        <w:trPr>
          <w:gridAfter w:val="1"/>
          <w:wAfter w:w="11" w:type="dxa"/>
          <w:trHeight w:val="510"/>
        </w:trPr>
        <w:tc>
          <w:tcPr>
            <w:tcW w:w="567" w:type="dxa"/>
            <w:tcMar>
              <w:left w:w="0" w:type="dxa"/>
            </w:tcMar>
            <w:vAlign w:val="center"/>
          </w:tcPr>
          <w:p w14:paraId="306F163D" w14:textId="77777777" w:rsidR="00C40167" w:rsidRPr="00B53705" w:rsidRDefault="00C40167" w:rsidP="006F3528">
            <w:pPr>
              <w:ind w:right="-102"/>
              <w:jc w:val="center"/>
              <w:rPr>
                <w:sz w:val="20"/>
                <w:szCs w:val="20"/>
              </w:rPr>
            </w:pPr>
            <w:r w:rsidRPr="00B53705">
              <w:rPr>
                <w:sz w:val="20"/>
                <w:szCs w:val="20"/>
              </w:rPr>
              <w:t>A</w:t>
            </w:r>
          </w:p>
        </w:tc>
        <w:tc>
          <w:tcPr>
            <w:tcW w:w="2977" w:type="dxa"/>
            <w:vAlign w:val="center"/>
          </w:tcPr>
          <w:p w14:paraId="30B4F8B4" w14:textId="25799A7B" w:rsidR="00C40167" w:rsidRPr="00B53705" w:rsidRDefault="00C40167" w:rsidP="00C40167">
            <w:pPr>
              <w:pStyle w:val="BalloonText"/>
              <w:rPr>
                <w:rFonts w:asciiTheme="minorHAnsi" w:hAnsiTheme="minorHAnsi" w:cs="Times New Roman"/>
                <w:sz w:val="20"/>
                <w:szCs w:val="20"/>
                <w:u w:val="single"/>
              </w:rPr>
            </w:pPr>
          </w:p>
        </w:tc>
        <w:tc>
          <w:tcPr>
            <w:tcW w:w="2126" w:type="dxa"/>
            <w:vAlign w:val="center"/>
          </w:tcPr>
          <w:p w14:paraId="29B5E35D"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41E035AF" w14:textId="45282F49" w:rsidR="00C40167" w:rsidRPr="00B53705" w:rsidRDefault="00C40167" w:rsidP="00C40167">
            <w:pPr>
              <w:pStyle w:val="BalloonText"/>
              <w:rPr>
                <w:rFonts w:asciiTheme="minorHAnsi" w:hAnsiTheme="minorHAnsi" w:cs="Times New Roman"/>
                <w:sz w:val="20"/>
                <w:szCs w:val="20"/>
                <w:u w:val="single"/>
              </w:rPr>
            </w:pPr>
          </w:p>
        </w:tc>
      </w:tr>
      <w:tr w:rsidR="00C40167" w:rsidRPr="007F4E58" w14:paraId="3085C152" w14:textId="77777777" w:rsidTr="00AE3BA1">
        <w:trPr>
          <w:gridAfter w:val="1"/>
          <w:wAfter w:w="11" w:type="dxa"/>
          <w:trHeight w:val="510"/>
        </w:trPr>
        <w:tc>
          <w:tcPr>
            <w:tcW w:w="567" w:type="dxa"/>
            <w:tcMar>
              <w:left w:w="0" w:type="dxa"/>
            </w:tcMar>
            <w:vAlign w:val="center"/>
          </w:tcPr>
          <w:p w14:paraId="11D50677" w14:textId="77777777" w:rsidR="00C40167" w:rsidRPr="00B53705" w:rsidRDefault="00C40167" w:rsidP="006F3528">
            <w:pPr>
              <w:ind w:right="-102"/>
              <w:jc w:val="center"/>
              <w:rPr>
                <w:sz w:val="20"/>
                <w:szCs w:val="20"/>
              </w:rPr>
            </w:pPr>
            <w:r w:rsidRPr="00B53705">
              <w:rPr>
                <w:sz w:val="20"/>
                <w:szCs w:val="20"/>
              </w:rPr>
              <w:t>B</w:t>
            </w:r>
          </w:p>
        </w:tc>
        <w:tc>
          <w:tcPr>
            <w:tcW w:w="2977" w:type="dxa"/>
            <w:vAlign w:val="center"/>
          </w:tcPr>
          <w:p w14:paraId="3465C11F" w14:textId="31AACBC0"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3EAE9D73"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w:t>
            </w:r>
            <w:r w:rsidRPr="00B53705">
              <w:rPr>
                <w:sz w:val="20"/>
                <w:szCs w:val="20"/>
                <w:u w:val="single"/>
              </w:rPr>
              <w:t xml:space="preserv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4BDB20CA" w14:textId="0057627D" w:rsidR="00C40167" w:rsidRPr="00B53705" w:rsidRDefault="00C40167" w:rsidP="00C40167">
            <w:pPr>
              <w:pStyle w:val="BalloonText"/>
              <w:rPr>
                <w:rFonts w:asciiTheme="minorHAnsi" w:hAnsiTheme="minorHAnsi" w:cs="Times New Roman"/>
                <w:sz w:val="20"/>
                <w:szCs w:val="20"/>
              </w:rPr>
            </w:pPr>
          </w:p>
        </w:tc>
      </w:tr>
      <w:tr w:rsidR="00C40167" w:rsidRPr="007F4E58" w14:paraId="5E892A27" w14:textId="77777777" w:rsidTr="00AE3BA1">
        <w:trPr>
          <w:gridAfter w:val="1"/>
          <w:wAfter w:w="11" w:type="dxa"/>
          <w:trHeight w:val="510"/>
        </w:trPr>
        <w:tc>
          <w:tcPr>
            <w:tcW w:w="567" w:type="dxa"/>
            <w:tcMar>
              <w:left w:w="0" w:type="dxa"/>
            </w:tcMar>
            <w:vAlign w:val="center"/>
          </w:tcPr>
          <w:p w14:paraId="16563BC3" w14:textId="77777777" w:rsidR="00C40167" w:rsidRPr="00B53705" w:rsidRDefault="00C40167" w:rsidP="006F3528">
            <w:pPr>
              <w:ind w:right="-102"/>
              <w:jc w:val="center"/>
              <w:rPr>
                <w:sz w:val="20"/>
                <w:szCs w:val="20"/>
              </w:rPr>
            </w:pPr>
            <w:r w:rsidRPr="00B53705">
              <w:rPr>
                <w:sz w:val="20"/>
                <w:szCs w:val="20"/>
              </w:rPr>
              <w:t>C</w:t>
            </w:r>
          </w:p>
        </w:tc>
        <w:tc>
          <w:tcPr>
            <w:tcW w:w="2977" w:type="dxa"/>
            <w:vAlign w:val="center"/>
          </w:tcPr>
          <w:p w14:paraId="053F5A92" w14:textId="336A11CE"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6A824563"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w:t>
            </w:r>
            <w:r w:rsidRPr="00B53705">
              <w:rPr>
                <w:sz w:val="20"/>
                <w:szCs w:val="20"/>
                <w:u w:val="single"/>
              </w:rPr>
              <w:t xml:space="preserv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22ACE991" w14:textId="0739CEC1" w:rsidR="00C40167" w:rsidRPr="00B53705" w:rsidRDefault="00C40167" w:rsidP="00C40167">
            <w:pPr>
              <w:pStyle w:val="BalloonText"/>
              <w:rPr>
                <w:rFonts w:asciiTheme="minorHAnsi" w:hAnsiTheme="minorHAnsi" w:cs="Times New Roman"/>
                <w:sz w:val="20"/>
                <w:szCs w:val="20"/>
              </w:rPr>
            </w:pPr>
          </w:p>
        </w:tc>
      </w:tr>
      <w:tr w:rsidR="00C40167" w:rsidRPr="007F4E58" w14:paraId="4A779063" w14:textId="77777777" w:rsidTr="00AE3BA1">
        <w:trPr>
          <w:gridAfter w:val="1"/>
          <w:wAfter w:w="11" w:type="dxa"/>
          <w:trHeight w:val="510"/>
        </w:trPr>
        <w:tc>
          <w:tcPr>
            <w:tcW w:w="567" w:type="dxa"/>
            <w:tcMar>
              <w:left w:w="0" w:type="dxa"/>
            </w:tcMar>
            <w:vAlign w:val="center"/>
          </w:tcPr>
          <w:p w14:paraId="4F230923" w14:textId="77777777" w:rsidR="00C40167" w:rsidRPr="00B53705" w:rsidRDefault="00C40167" w:rsidP="006F3528">
            <w:pPr>
              <w:ind w:right="-102"/>
              <w:jc w:val="center"/>
              <w:rPr>
                <w:sz w:val="20"/>
                <w:szCs w:val="20"/>
              </w:rPr>
            </w:pPr>
            <w:r w:rsidRPr="00B53705">
              <w:rPr>
                <w:sz w:val="20"/>
                <w:szCs w:val="20"/>
              </w:rPr>
              <w:t>D</w:t>
            </w:r>
          </w:p>
        </w:tc>
        <w:tc>
          <w:tcPr>
            <w:tcW w:w="2977" w:type="dxa"/>
            <w:vAlign w:val="center"/>
          </w:tcPr>
          <w:p w14:paraId="0E225DEF" w14:textId="4FBD657B"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577A419C"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0833E8D3" w14:textId="2FEAEF55" w:rsidR="00C40167" w:rsidRPr="00B53705" w:rsidRDefault="00C40167" w:rsidP="00C40167">
            <w:pPr>
              <w:pStyle w:val="BalloonText"/>
              <w:rPr>
                <w:rFonts w:asciiTheme="minorHAnsi" w:hAnsiTheme="minorHAnsi" w:cs="Times New Roman"/>
                <w:sz w:val="20"/>
                <w:szCs w:val="20"/>
              </w:rPr>
            </w:pPr>
          </w:p>
        </w:tc>
      </w:tr>
      <w:tr w:rsidR="00C40167" w:rsidRPr="007F4E58" w14:paraId="02C5E7B9" w14:textId="77777777" w:rsidTr="00AE3BA1">
        <w:trPr>
          <w:gridAfter w:val="1"/>
          <w:wAfter w:w="11" w:type="dxa"/>
          <w:trHeight w:val="510"/>
        </w:trPr>
        <w:tc>
          <w:tcPr>
            <w:tcW w:w="567" w:type="dxa"/>
            <w:tcMar>
              <w:left w:w="0" w:type="dxa"/>
            </w:tcMar>
            <w:vAlign w:val="center"/>
          </w:tcPr>
          <w:p w14:paraId="67EB0678" w14:textId="77777777" w:rsidR="00C40167" w:rsidRPr="00B53705" w:rsidRDefault="00C40167" w:rsidP="006F3528">
            <w:pPr>
              <w:ind w:right="-102"/>
              <w:jc w:val="center"/>
              <w:rPr>
                <w:sz w:val="20"/>
                <w:szCs w:val="20"/>
              </w:rPr>
            </w:pPr>
            <w:r w:rsidRPr="00B53705">
              <w:rPr>
                <w:sz w:val="20"/>
                <w:szCs w:val="20"/>
              </w:rPr>
              <w:t>E</w:t>
            </w:r>
          </w:p>
        </w:tc>
        <w:tc>
          <w:tcPr>
            <w:tcW w:w="2977" w:type="dxa"/>
            <w:vAlign w:val="center"/>
          </w:tcPr>
          <w:p w14:paraId="3E642800" w14:textId="62EC6CF0"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235F4BE3"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19EF0CAC" w14:textId="231C23F5" w:rsidR="00C40167" w:rsidRPr="00B53705" w:rsidRDefault="00C40167" w:rsidP="00C40167">
            <w:pPr>
              <w:pStyle w:val="BalloonText"/>
              <w:rPr>
                <w:rFonts w:asciiTheme="minorHAnsi" w:hAnsiTheme="minorHAnsi" w:cs="Times New Roman"/>
                <w:sz w:val="20"/>
                <w:szCs w:val="20"/>
              </w:rPr>
            </w:pPr>
          </w:p>
        </w:tc>
      </w:tr>
      <w:tr w:rsidR="00C40167" w:rsidRPr="007F4E58" w14:paraId="4E3B08E6" w14:textId="77777777" w:rsidTr="00AE3BA1">
        <w:trPr>
          <w:gridAfter w:val="1"/>
          <w:wAfter w:w="11" w:type="dxa"/>
          <w:trHeight w:val="510"/>
        </w:trPr>
        <w:tc>
          <w:tcPr>
            <w:tcW w:w="567" w:type="dxa"/>
            <w:tcMar>
              <w:left w:w="0" w:type="dxa"/>
            </w:tcMar>
            <w:vAlign w:val="center"/>
          </w:tcPr>
          <w:p w14:paraId="7D575163" w14:textId="77777777" w:rsidR="00C40167" w:rsidRPr="00B53705" w:rsidRDefault="00C40167" w:rsidP="006F3528">
            <w:pPr>
              <w:ind w:right="-102"/>
              <w:jc w:val="center"/>
              <w:rPr>
                <w:sz w:val="20"/>
                <w:szCs w:val="20"/>
              </w:rPr>
            </w:pPr>
            <w:r w:rsidRPr="00B53705">
              <w:rPr>
                <w:sz w:val="20"/>
                <w:szCs w:val="20"/>
              </w:rPr>
              <w:t>F</w:t>
            </w:r>
          </w:p>
        </w:tc>
        <w:tc>
          <w:tcPr>
            <w:tcW w:w="2977" w:type="dxa"/>
            <w:vAlign w:val="center"/>
          </w:tcPr>
          <w:p w14:paraId="19DA311D" w14:textId="099C2FA5"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629AF089"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6D0AB127" w14:textId="47DC84EA" w:rsidR="00C40167" w:rsidRPr="00B53705" w:rsidRDefault="00C40167" w:rsidP="00C40167">
            <w:pPr>
              <w:pStyle w:val="BalloonText"/>
              <w:rPr>
                <w:rFonts w:asciiTheme="minorHAnsi" w:hAnsiTheme="minorHAnsi" w:cs="Times New Roman"/>
                <w:sz w:val="20"/>
                <w:szCs w:val="20"/>
              </w:rPr>
            </w:pPr>
          </w:p>
        </w:tc>
      </w:tr>
      <w:tr w:rsidR="00C40167" w:rsidRPr="007F4E58" w14:paraId="4DF9B8BF" w14:textId="77777777" w:rsidTr="00AE3BA1">
        <w:trPr>
          <w:gridAfter w:val="1"/>
          <w:wAfter w:w="11" w:type="dxa"/>
          <w:trHeight w:val="510"/>
        </w:trPr>
        <w:tc>
          <w:tcPr>
            <w:tcW w:w="567" w:type="dxa"/>
            <w:tcMar>
              <w:left w:w="0" w:type="dxa"/>
            </w:tcMar>
            <w:vAlign w:val="center"/>
          </w:tcPr>
          <w:p w14:paraId="49D13067" w14:textId="77777777" w:rsidR="00C40167" w:rsidRPr="00B53705" w:rsidRDefault="00C40167" w:rsidP="006F3528">
            <w:pPr>
              <w:ind w:right="-102"/>
              <w:jc w:val="center"/>
              <w:rPr>
                <w:sz w:val="20"/>
                <w:szCs w:val="20"/>
              </w:rPr>
            </w:pPr>
            <w:r w:rsidRPr="00B53705">
              <w:rPr>
                <w:sz w:val="20"/>
                <w:szCs w:val="20"/>
              </w:rPr>
              <w:t>G</w:t>
            </w:r>
          </w:p>
        </w:tc>
        <w:tc>
          <w:tcPr>
            <w:tcW w:w="2977" w:type="dxa"/>
            <w:vAlign w:val="center"/>
          </w:tcPr>
          <w:p w14:paraId="793AB8E1" w14:textId="71E3D2C8"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5CD38B4B"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3A93AA51" w14:textId="4C1A3153" w:rsidR="00C40167" w:rsidRPr="00B53705" w:rsidRDefault="00C40167" w:rsidP="00C40167">
            <w:pPr>
              <w:pStyle w:val="BalloonText"/>
              <w:rPr>
                <w:rFonts w:asciiTheme="minorHAnsi" w:hAnsiTheme="minorHAnsi" w:cs="Times New Roman"/>
                <w:sz w:val="20"/>
                <w:szCs w:val="20"/>
              </w:rPr>
            </w:pPr>
          </w:p>
        </w:tc>
      </w:tr>
      <w:tr w:rsidR="00C40167" w:rsidRPr="007F4E58" w14:paraId="21AA0124" w14:textId="77777777" w:rsidTr="00AE3BA1">
        <w:trPr>
          <w:gridAfter w:val="1"/>
          <w:wAfter w:w="11" w:type="dxa"/>
          <w:trHeight w:val="510"/>
        </w:trPr>
        <w:tc>
          <w:tcPr>
            <w:tcW w:w="567" w:type="dxa"/>
            <w:tcMar>
              <w:left w:w="0" w:type="dxa"/>
            </w:tcMar>
            <w:vAlign w:val="center"/>
          </w:tcPr>
          <w:p w14:paraId="003150A1" w14:textId="77777777" w:rsidR="00C40167" w:rsidRPr="00B53705" w:rsidRDefault="00C40167" w:rsidP="006F3528">
            <w:pPr>
              <w:ind w:right="-102"/>
              <w:jc w:val="center"/>
              <w:rPr>
                <w:sz w:val="20"/>
                <w:szCs w:val="20"/>
              </w:rPr>
            </w:pPr>
            <w:r w:rsidRPr="00B53705">
              <w:rPr>
                <w:sz w:val="20"/>
                <w:szCs w:val="20"/>
              </w:rPr>
              <w:t>H</w:t>
            </w:r>
          </w:p>
        </w:tc>
        <w:tc>
          <w:tcPr>
            <w:tcW w:w="2977" w:type="dxa"/>
            <w:vAlign w:val="center"/>
          </w:tcPr>
          <w:p w14:paraId="7EEEF0C6" w14:textId="23E321EF"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2F97D64A"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6F04AE92" w14:textId="5B998D10" w:rsidR="00C40167" w:rsidRPr="00B53705" w:rsidRDefault="00C40167" w:rsidP="00C40167">
            <w:pPr>
              <w:pStyle w:val="BalloonText"/>
              <w:rPr>
                <w:rFonts w:asciiTheme="minorHAnsi" w:hAnsiTheme="minorHAnsi" w:cs="Times New Roman"/>
                <w:sz w:val="20"/>
                <w:szCs w:val="20"/>
              </w:rPr>
            </w:pPr>
          </w:p>
        </w:tc>
      </w:tr>
      <w:tr w:rsidR="00C40167" w:rsidRPr="007F4E58" w14:paraId="0D31E802" w14:textId="77777777" w:rsidTr="00AE3BA1">
        <w:trPr>
          <w:gridAfter w:val="1"/>
          <w:wAfter w:w="11" w:type="dxa"/>
          <w:trHeight w:val="510"/>
        </w:trPr>
        <w:tc>
          <w:tcPr>
            <w:tcW w:w="567" w:type="dxa"/>
            <w:tcMar>
              <w:left w:w="0" w:type="dxa"/>
            </w:tcMar>
            <w:vAlign w:val="center"/>
          </w:tcPr>
          <w:p w14:paraId="11FA7D59" w14:textId="77777777" w:rsidR="00C40167" w:rsidRPr="00B53705" w:rsidRDefault="00C40167" w:rsidP="006F3528">
            <w:pPr>
              <w:ind w:right="-102"/>
              <w:jc w:val="center"/>
              <w:rPr>
                <w:sz w:val="20"/>
                <w:szCs w:val="20"/>
              </w:rPr>
            </w:pPr>
            <w:r w:rsidRPr="00B53705">
              <w:rPr>
                <w:sz w:val="20"/>
                <w:szCs w:val="20"/>
              </w:rPr>
              <w:t>I</w:t>
            </w:r>
          </w:p>
        </w:tc>
        <w:tc>
          <w:tcPr>
            <w:tcW w:w="2977" w:type="dxa"/>
            <w:vAlign w:val="center"/>
          </w:tcPr>
          <w:p w14:paraId="51A78CCF" w14:textId="2CC58458"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23D1B3FF"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3EF30C76" w14:textId="3072DC2B" w:rsidR="00C40167" w:rsidRPr="00B53705" w:rsidRDefault="00C40167" w:rsidP="00C40167">
            <w:pPr>
              <w:pStyle w:val="BalloonText"/>
              <w:rPr>
                <w:rFonts w:asciiTheme="minorHAnsi" w:hAnsiTheme="minorHAnsi" w:cs="Times New Roman"/>
                <w:sz w:val="20"/>
                <w:szCs w:val="20"/>
              </w:rPr>
            </w:pPr>
          </w:p>
        </w:tc>
      </w:tr>
      <w:tr w:rsidR="00C40167" w:rsidRPr="007F4E58" w14:paraId="121B1C75" w14:textId="77777777" w:rsidTr="00AE3BA1">
        <w:trPr>
          <w:gridAfter w:val="1"/>
          <w:wAfter w:w="11" w:type="dxa"/>
          <w:trHeight w:val="510"/>
        </w:trPr>
        <w:tc>
          <w:tcPr>
            <w:tcW w:w="567" w:type="dxa"/>
            <w:tcMar>
              <w:left w:w="0" w:type="dxa"/>
            </w:tcMar>
            <w:vAlign w:val="center"/>
          </w:tcPr>
          <w:p w14:paraId="4E9E3FBC" w14:textId="77777777" w:rsidR="00C40167" w:rsidRPr="00B53705" w:rsidRDefault="00C40167" w:rsidP="006F3528">
            <w:pPr>
              <w:ind w:right="-102"/>
              <w:jc w:val="center"/>
              <w:rPr>
                <w:sz w:val="20"/>
                <w:szCs w:val="20"/>
              </w:rPr>
            </w:pPr>
            <w:r w:rsidRPr="00B53705">
              <w:rPr>
                <w:sz w:val="20"/>
                <w:szCs w:val="20"/>
              </w:rPr>
              <w:t>J</w:t>
            </w:r>
          </w:p>
        </w:tc>
        <w:tc>
          <w:tcPr>
            <w:tcW w:w="2977" w:type="dxa"/>
            <w:vAlign w:val="center"/>
          </w:tcPr>
          <w:p w14:paraId="27FFF32E" w14:textId="417519F0" w:rsidR="00C40167" w:rsidRPr="00B53705" w:rsidRDefault="00C40167" w:rsidP="00C40167">
            <w:pPr>
              <w:pStyle w:val="BalloonText"/>
              <w:rPr>
                <w:rFonts w:asciiTheme="minorHAnsi" w:hAnsiTheme="minorHAnsi" w:cs="Times New Roman"/>
                <w:sz w:val="20"/>
                <w:szCs w:val="20"/>
              </w:rPr>
            </w:pPr>
          </w:p>
        </w:tc>
        <w:tc>
          <w:tcPr>
            <w:tcW w:w="2126" w:type="dxa"/>
            <w:vAlign w:val="center"/>
          </w:tcPr>
          <w:p w14:paraId="2120E40F" w14:textId="77777777" w:rsidR="00C40167" w:rsidRPr="00B53705" w:rsidRDefault="00C40167" w:rsidP="00C40167">
            <w:pPr>
              <w:rPr>
                <w:sz w:val="20"/>
                <w:szCs w:val="20"/>
              </w:rPr>
            </w:pPr>
            <w:r w:rsidRPr="00B53705">
              <w:rPr>
                <w:sz w:val="20"/>
                <w:szCs w:val="20"/>
              </w:rPr>
              <w:t xml:space="preserve">Clear </w:t>
            </w:r>
            <w:r w:rsidRPr="00B53705">
              <w:rPr>
                <w:sz w:val="20"/>
                <w:szCs w:val="20"/>
              </w:rPr>
              <w:fldChar w:fldCharType="begin">
                <w:ffData>
                  <w:name w:val="Check1"/>
                  <w:enabled/>
                  <w:calcOnExit w:val="0"/>
                  <w:checkBox>
                    <w:sizeAuto/>
                    <w:default w:val="0"/>
                  </w:checkBox>
                </w:ffData>
              </w:fldChar>
            </w:r>
            <w:r w:rsidRPr="00B53705">
              <w:rPr>
                <w:sz w:val="20"/>
                <w:szCs w:val="20"/>
              </w:rPr>
              <w:instrText xml:space="preserve"> FORMCHECKBOX </w:instrText>
            </w:r>
            <w:r w:rsidR="00F65E29">
              <w:rPr>
                <w:sz w:val="20"/>
                <w:szCs w:val="20"/>
              </w:rPr>
            </w:r>
            <w:r w:rsidR="00F65E29">
              <w:rPr>
                <w:sz w:val="20"/>
                <w:szCs w:val="20"/>
              </w:rPr>
              <w:fldChar w:fldCharType="separate"/>
            </w:r>
            <w:r w:rsidRPr="00B53705">
              <w:rPr>
                <w:sz w:val="20"/>
                <w:szCs w:val="20"/>
              </w:rPr>
              <w:fldChar w:fldCharType="end"/>
            </w:r>
            <w:r w:rsidRPr="00B53705">
              <w:rPr>
                <w:sz w:val="20"/>
                <w:szCs w:val="20"/>
              </w:rPr>
              <w:t xml:space="preserve"> Time: </w:t>
            </w:r>
            <w:r w:rsidRPr="00B53705">
              <w:rPr>
                <w:sz w:val="20"/>
                <w:szCs w:val="20"/>
                <w:u w:val="single"/>
              </w:rPr>
              <w:fldChar w:fldCharType="begin">
                <w:ffData>
                  <w:name w:val="Text18"/>
                  <w:enabled/>
                  <w:calcOnExit w:val="0"/>
                  <w:textInput/>
                </w:ffData>
              </w:fldChar>
            </w:r>
            <w:r w:rsidRPr="00B53705">
              <w:rPr>
                <w:sz w:val="20"/>
                <w:szCs w:val="20"/>
                <w:u w:val="single"/>
              </w:rPr>
              <w:instrText xml:space="preserve"> FORMTEXT </w:instrText>
            </w:r>
            <w:r w:rsidRPr="00B53705">
              <w:rPr>
                <w:sz w:val="20"/>
                <w:szCs w:val="20"/>
                <w:u w:val="single"/>
              </w:rPr>
            </w:r>
            <w:r w:rsidRPr="00B53705">
              <w:rPr>
                <w:sz w:val="20"/>
                <w:szCs w:val="20"/>
                <w:u w:val="single"/>
              </w:rPr>
              <w:fldChar w:fldCharType="separate"/>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noProof/>
                <w:sz w:val="20"/>
                <w:szCs w:val="20"/>
                <w:u w:val="single"/>
              </w:rPr>
              <w:t> </w:t>
            </w:r>
            <w:r w:rsidRPr="00B53705">
              <w:rPr>
                <w:sz w:val="20"/>
                <w:szCs w:val="20"/>
                <w:u w:val="single"/>
              </w:rPr>
              <w:fldChar w:fldCharType="end"/>
            </w:r>
          </w:p>
        </w:tc>
        <w:tc>
          <w:tcPr>
            <w:tcW w:w="4530" w:type="dxa"/>
            <w:vAlign w:val="center"/>
          </w:tcPr>
          <w:p w14:paraId="05D9DDB5" w14:textId="4470EE7E" w:rsidR="00C40167" w:rsidRPr="00B53705" w:rsidRDefault="00C40167" w:rsidP="00C40167">
            <w:pPr>
              <w:pStyle w:val="BalloonText"/>
              <w:rPr>
                <w:rFonts w:asciiTheme="minorHAnsi" w:hAnsiTheme="minorHAnsi" w:cs="Times New Roman"/>
                <w:sz w:val="20"/>
                <w:szCs w:val="20"/>
              </w:rPr>
            </w:pPr>
          </w:p>
        </w:tc>
      </w:tr>
      <w:tr w:rsidR="00580D7A" w:rsidRPr="007F4E58" w14:paraId="3D40C0E8" w14:textId="77777777" w:rsidTr="00AE3B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10211" w:type="dxa"/>
            <w:gridSpan w:val="5"/>
          </w:tcPr>
          <w:p w14:paraId="22D0BF1F" w14:textId="212E6CD9" w:rsidR="00580D7A" w:rsidRPr="00B53705" w:rsidRDefault="00580D7A" w:rsidP="00C40167">
            <w:pPr>
              <w:rPr>
                <w:sz w:val="20"/>
                <w:szCs w:val="20"/>
              </w:rPr>
            </w:pPr>
            <w:r>
              <w:rPr>
                <w:sz w:val="20"/>
                <w:szCs w:val="20"/>
              </w:rPr>
              <w:lastRenderedPageBreak/>
              <w:t xml:space="preserve">Time </w:t>
            </w:r>
            <w:r w:rsidR="000F0BB7">
              <w:rPr>
                <w:sz w:val="20"/>
                <w:szCs w:val="20"/>
              </w:rPr>
              <w:t>take</w:t>
            </w:r>
            <w:r w:rsidR="00AE3F0F">
              <w:rPr>
                <w:sz w:val="20"/>
                <w:szCs w:val="20"/>
              </w:rPr>
              <w:t>n</w:t>
            </w:r>
            <w:r w:rsidR="000F0BB7">
              <w:rPr>
                <w:sz w:val="20"/>
                <w:szCs w:val="20"/>
              </w:rPr>
              <w:t xml:space="preserve"> to complete </w:t>
            </w:r>
            <w:r>
              <w:rPr>
                <w:sz w:val="20"/>
                <w:szCs w:val="20"/>
              </w:rPr>
              <w:t>emergency response (evacuation, shelter-in-place etc.)</w:t>
            </w:r>
            <w:r w:rsidR="000F0BB7">
              <w:rPr>
                <w:sz w:val="20"/>
                <w:szCs w:val="20"/>
              </w:rPr>
              <w:t>:</w:t>
            </w:r>
            <w:r>
              <w:rPr>
                <w:sz w:val="20"/>
                <w:szCs w:val="20"/>
              </w:rPr>
              <w:t xml:space="preserve"> </w:t>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Pr>
                <w:sz w:val="20"/>
                <w:szCs w:val="20"/>
                <w:u w:val="single"/>
              </w:rPr>
              <w:t xml:space="preserve">          </w:t>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p>
        </w:tc>
      </w:tr>
      <w:tr w:rsidR="00580D7A" w:rsidRPr="007F4E58" w14:paraId="2052F98B" w14:textId="77777777" w:rsidTr="00AE3BA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97"/>
        </w:trPr>
        <w:tc>
          <w:tcPr>
            <w:tcW w:w="10211" w:type="dxa"/>
            <w:gridSpan w:val="5"/>
          </w:tcPr>
          <w:p w14:paraId="6ACB9D00" w14:textId="3F601799" w:rsidR="00580D7A" w:rsidRPr="00B53705" w:rsidRDefault="00580D7A" w:rsidP="00580D7A">
            <w:pPr>
              <w:rPr>
                <w:sz w:val="20"/>
                <w:szCs w:val="20"/>
              </w:rPr>
            </w:pPr>
            <w:r w:rsidRPr="00B53705">
              <w:rPr>
                <w:sz w:val="20"/>
                <w:szCs w:val="20"/>
              </w:rPr>
              <w:t>Number</w:t>
            </w:r>
            <w:r>
              <w:rPr>
                <w:sz w:val="20"/>
                <w:szCs w:val="20"/>
              </w:rPr>
              <w:t xml:space="preserve"> of </w:t>
            </w:r>
            <w:r w:rsidR="006909FB">
              <w:rPr>
                <w:sz w:val="20"/>
                <w:szCs w:val="20"/>
              </w:rPr>
              <w:t>building</w:t>
            </w:r>
            <w:r>
              <w:rPr>
                <w:sz w:val="20"/>
                <w:szCs w:val="20"/>
              </w:rPr>
              <w:t xml:space="preserve"> occupants</w:t>
            </w:r>
            <w:r w:rsidRPr="00B53705">
              <w:rPr>
                <w:sz w:val="20"/>
                <w:szCs w:val="20"/>
              </w:rPr>
              <w:t xml:space="preserve"> </w:t>
            </w:r>
            <w:r>
              <w:rPr>
                <w:sz w:val="20"/>
                <w:szCs w:val="20"/>
              </w:rPr>
              <w:t>involved</w:t>
            </w:r>
            <w:r w:rsidRPr="00B53705">
              <w:rPr>
                <w:sz w:val="20"/>
                <w:szCs w:val="20"/>
              </w:rPr>
              <w:t>:</w:t>
            </w:r>
            <w:r w:rsidRPr="00A0479B">
              <w:rPr>
                <w:sz w:val="20"/>
                <w:szCs w:val="20"/>
                <w:u w:val="single"/>
              </w:rPr>
              <w:t xml:space="preserve"> </w:t>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r w:rsidRPr="00A0479B">
              <w:rPr>
                <w:sz w:val="20"/>
                <w:szCs w:val="20"/>
                <w:u w:val="single"/>
              </w:rPr>
              <w:fldChar w:fldCharType="begin">
                <w:ffData>
                  <w:name w:val="Text18"/>
                  <w:enabled/>
                  <w:calcOnExit w:val="0"/>
                  <w:textInput/>
                </w:ffData>
              </w:fldChar>
            </w:r>
            <w:r w:rsidRPr="00A0479B">
              <w:rPr>
                <w:sz w:val="20"/>
                <w:szCs w:val="20"/>
                <w:u w:val="single"/>
              </w:rPr>
              <w:instrText xml:space="preserve"> FORMTEXT </w:instrText>
            </w:r>
            <w:r w:rsidRPr="00A0479B">
              <w:rPr>
                <w:sz w:val="20"/>
                <w:szCs w:val="20"/>
                <w:u w:val="single"/>
              </w:rPr>
            </w:r>
            <w:r w:rsidRPr="00A0479B">
              <w:rPr>
                <w:sz w:val="20"/>
                <w:szCs w:val="20"/>
                <w:u w:val="single"/>
              </w:rPr>
              <w:fldChar w:fldCharType="separate"/>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noProof/>
                <w:sz w:val="20"/>
                <w:szCs w:val="20"/>
                <w:u w:val="single"/>
              </w:rPr>
              <w:t> </w:t>
            </w:r>
            <w:r w:rsidRPr="00A0479B">
              <w:rPr>
                <w:sz w:val="20"/>
                <w:szCs w:val="20"/>
                <w:u w:val="single"/>
              </w:rPr>
              <w:fldChar w:fldCharType="end"/>
            </w:r>
          </w:p>
        </w:tc>
      </w:tr>
      <w:tr w:rsidR="00580D7A" w:rsidRPr="00D333E5" w14:paraId="01844FA8" w14:textId="77777777" w:rsidTr="00AE3B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46"/>
        </w:trPr>
        <w:tc>
          <w:tcPr>
            <w:tcW w:w="10211" w:type="dxa"/>
            <w:gridSpan w:val="5"/>
            <w:shd w:val="clear" w:color="auto" w:fill="094183"/>
          </w:tcPr>
          <w:p w14:paraId="5726AB3E" w14:textId="1CC9ADEC" w:rsidR="00580D7A" w:rsidRPr="00B53705" w:rsidRDefault="00580D7A" w:rsidP="00580D7A">
            <w:pPr>
              <w:spacing w:before="0"/>
              <w:jc w:val="center"/>
              <w:rPr>
                <w:b/>
                <w:caps/>
                <w:color w:val="FFFFFF"/>
                <w:sz w:val="20"/>
                <w:szCs w:val="20"/>
              </w:rPr>
            </w:pPr>
            <w:r w:rsidRPr="00B53705">
              <w:rPr>
                <w:b/>
                <w:caps/>
                <w:color w:val="FFFFFF"/>
                <w:sz w:val="20"/>
                <w:szCs w:val="20"/>
              </w:rPr>
              <w:t>Additional notes</w:t>
            </w:r>
          </w:p>
        </w:tc>
      </w:tr>
      <w:tr w:rsidR="00580D7A" w:rsidRPr="007F4E58" w14:paraId="6F5F880F" w14:textId="77777777" w:rsidTr="00AE3B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193"/>
        </w:trPr>
        <w:tc>
          <w:tcPr>
            <w:tcW w:w="10211" w:type="dxa"/>
            <w:gridSpan w:val="5"/>
          </w:tcPr>
          <w:p w14:paraId="05AD95FC" w14:textId="77777777" w:rsidR="00580D7A" w:rsidRPr="00D333E5" w:rsidRDefault="00580D7A" w:rsidP="00580D7A">
            <w:pPr>
              <w:rPr>
                <w:sz w:val="20"/>
                <w:szCs w:val="20"/>
              </w:rPr>
            </w:pPr>
          </w:p>
        </w:tc>
      </w:tr>
    </w:tbl>
    <w:p w14:paraId="181058C5" w14:textId="550B9920" w:rsidR="00E11134" w:rsidRDefault="00D17032" w:rsidP="00501AFB">
      <w:pPr>
        <w:pStyle w:val="Heading1"/>
        <w:ind w:left="851" w:hanging="785"/>
      </w:pPr>
      <w:r>
        <w:t>debrief</w:t>
      </w:r>
      <w:r w:rsidR="00EA55C8">
        <w:t>ING</w:t>
      </w:r>
      <w:r w:rsidRPr="00A35865">
        <w:t xml:space="preserve"> </w:t>
      </w:r>
      <w:r w:rsidR="00E11134" w:rsidRPr="00A35865">
        <w:t>NOTES</w:t>
      </w:r>
    </w:p>
    <w:tbl>
      <w:tblPr>
        <w:tblW w:w="10206" w:type="dxa"/>
        <w:tblInd w:w="-5" w:type="dxa"/>
        <w:shd w:val="clear" w:color="auto" w:fill="DEEAF6" w:themeFill="accent1" w:themeFillTint="33"/>
        <w:tblLook w:val="0000" w:firstRow="0" w:lastRow="0" w:firstColumn="0" w:lastColumn="0" w:noHBand="0" w:noVBand="0"/>
      </w:tblPr>
      <w:tblGrid>
        <w:gridCol w:w="10206"/>
      </w:tblGrid>
      <w:tr w:rsidR="0070177E" w:rsidRPr="00A0479B" w14:paraId="0CA8CDF4" w14:textId="77777777" w:rsidTr="00D411E7">
        <w:trPr>
          <w:cantSplit/>
          <w:trHeight w:val="624"/>
        </w:trPr>
        <w:tc>
          <w:tcPr>
            <w:tcW w:w="10206" w:type="dxa"/>
            <w:shd w:val="clear" w:color="auto" w:fill="DEEAF6" w:themeFill="accent1" w:themeFillTint="33"/>
            <w:vAlign w:val="center"/>
          </w:tcPr>
          <w:p w14:paraId="2687A9F2" w14:textId="27EF0744" w:rsidR="003C30D2" w:rsidRDefault="00AF4AC0" w:rsidP="00D411E7">
            <w:pPr>
              <w:spacing w:before="0"/>
              <w:rPr>
                <w:sz w:val="20"/>
                <w:szCs w:val="20"/>
              </w:rPr>
            </w:pPr>
            <w:r>
              <w:rPr>
                <w:sz w:val="20"/>
                <w:szCs w:val="20"/>
              </w:rPr>
              <w:t>Upon conclusion of the emergency response, and only once safe to do so, t</w:t>
            </w:r>
            <w:r w:rsidR="00C00FCB">
              <w:rPr>
                <w:sz w:val="20"/>
                <w:szCs w:val="20"/>
              </w:rPr>
              <w:t xml:space="preserve">he Chief Warden </w:t>
            </w:r>
            <w:r w:rsidR="00EE29ED">
              <w:rPr>
                <w:sz w:val="20"/>
                <w:szCs w:val="20"/>
              </w:rPr>
              <w:t>(</w:t>
            </w:r>
            <w:r w:rsidR="00C00FCB">
              <w:rPr>
                <w:sz w:val="20"/>
                <w:szCs w:val="20"/>
              </w:rPr>
              <w:t>or their delegate</w:t>
            </w:r>
            <w:r w:rsidR="00EE29ED">
              <w:rPr>
                <w:sz w:val="20"/>
                <w:szCs w:val="20"/>
              </w:rPr>
              <w:t>)</w:t>
            </w:r>
            <w:r w:rsidR="00C00FCB">
              <w:rPr>
                <w:sz w:val="20"/>
                <w:szCs w:val="20"/>
              </w:rPr>
              <w:t xml:space="preserve"> should </w:t>
            </w:r>
            <w:r w:rsidR="006119EB">
              <w:rPr>
                <w:sz w:val="20"/>
                <w:szCs w:val="20"/>
              </w:rPr>
              <w:t xml:space="preserve">facilitate </w:t>
            </w:r>
            <w:r>
              <w:rPr>
                <w:sz w:val="20"/>
                <w:szCs w:val="20"/>
              </w:rPr>
              <w:t>immediate</w:t>
            </w:r>
            <w:r w:rsidR="006119EB">
              <w:rPr>
                <w:sz w:val="20"/>
                <w:szCs w:val="20"/>
              </w:rPr>
              <w:t xml:space="preserve"> </w:t>
            </w:r>
            <w:r w:rsidR="00EF310D">
              <w:rPr>
                <w:sz w:val="20"/>
                <w:szCs w:val="20"/>
              </w:rPr>
              <w:t>debriefing</w:t>
            </w:r>
            <w:r w:rsidR="00474052">
              <w:rPr>
                <w:sz w:val="20"/>
                <w:szCs w:val="20"/>
              </w:rPr>
              <w:t xml:space="preserve"> with all </w:t>
            </w:r>
            <w:r w:rsidR="008640B7">
              <w:rPr>
                <w:sz w:val="20"/>
                <w:szCs w:val="20"/>
              </w:rPr>
              <w:t xml:space="preserve">involved </w:t>
            </w:r>
            <w:r w:rsidR="00EE29ED">
              <w:rPr>
                <w:sz w:val="20"/>
                <w:szCs w:val="20"/>
              </w:rPr>
              <w:t xml:space="preserve">to </w:t>
            </w:r>
            <w:r w:rsidR="00AC0538">
              <w:rPr>
                <w:sz w:val="20"/>
                <w:szCs w:val="20"/>
              </w:rPr>
              <w:t>record what went well</w:t>
            </w:r>
            <w:r w:rsidR="006A1701">
              <w:rPr>
                <w:sz w:val="20"/>
                <w:szCs w:val="20"/>
              </w:rPr>
              <w:t xml:space="preserve"> and </w:t>
            </w:r>
            <w:r w:rsidR="00AC0538">
              <w:rPr>
                <w:sz w:val="20"/>
                <w:szCs w:val="20"/>
              </w:rPr>
              <w:t>what could be improved</w:t>
            </w:r>
            <w:r w:rsidR="006A1701">
              <w:rPr>
                <w:sz w:val="20"/>
                <w:szCs w:val="20"/>
              </w:rPr>
              <w:t>, a</w:t>
            </w:r>
            <w:r w:rsidR="00782CA2">
              <w:rPr>
                <w:sz w:val="20"/>
                <w:szCs w:val="20"/>
              </w:rPr>
              <w:t>nd</w:t>
            </w:r>
            <w:r w:rsidR="006A1701">
              <w:rPr>
                <w:sz w:val="20"/>
                <w:szCs w:val="20"/>
              </w:rPr>
              <w:t xml:space="preserve"> to identify any </w:t>
            </w:r>
            <w:r w:rsidR="00782CA2">
              <w:rPr>
                <w:sz w:val="20"/>
                <w:szCs w:val="20"/>
              </w:rPr>
              <w:t xml:space="preserve">hazards </w:t>
            </w:r>
            <w:r w:rsidR="00BF6BDA">
              <w:rPr>
                <w:sz w:val="20"/>
                <w:szCs w:val="20"/>
              </w:rPr>
              <w:t>or issues</w:t>
            </w:r>
            <w:r w:rsidR="00782CA2">
              <w:rPr>
                <w:sz w:val="20"/>
                <w:szCs w:val="20"/>
              </w:rPr>
              <w:t xml:space="preserve"> </w:t>
            </w:r>
            <w:r w:rsidR="00BB3459">
              <w:rPr>
                <w:sz w:val="20"/>
                <w:szCs w:val="20"/>
              </w:rPr>
              <w:t>(</w:t>
            </w:r>
            <w:r w:rsidR="002B1A56">
              <w:rPr>
                <w:sz w:val="20"/>
                <w:szCs w:val="20"/>
              </w:rPr>
              <w:t xml:space="preserve">missing </w:t>
            </w:r>
            <w:r w:rsidR="00BB3459">
              <w:rPr>
                <w:sz w:val="20"/>
                <w:szCs w:val="20"/>
              </w:rPr>
              <w:t>equipment, inaudible alarms</w:t>
            </w:r>
            <w:r w:rsidR="00AE4399">
              <w:rPr>
                <w:sz w:val="20"/>
                <w:szCs w:val="20"/>
              </w:rPr>
              <w:t xml:space="preserve">, </w:t>
            </w:r>
            <w:r w:rsidR="00714C13">
              <w:rPr>
                <w:sz w:val="20"/>
                <w:szCs w:val="20"/>
              </w:rPr>
              <w:t>broken fire doors</w:t>
            </w:r>
            <w:r w:rsidR="00BB3459">
              <w:rPr>
                <w:sz w:val="20"/>
                <w:szCs w:val="20"/>
              </w:rPr>
              <w:t xml:space="preserve"> etc.)</w:t>
            </w:r>
            <w:r w:rsidR="00782CA2">
              <w:rPr>
                <w:sz w:val="20"/>
                <w:szCs w:val="20"/>
              </w:rPr>
              <w:t xml:space="preserve"> requiring immediate attention. </w:t>
            </w:r>
          </w:p>
          <w:p w14:paraId="0BD9135B" w14:textId="77777777" w:rsidR="00AC270D" w:rsidRDefault="00AC270D" w:rsidP="00D411E7">
            <w:pPr>
              <w:spacing w:before="0"/>
              <w:rPr>
                <w:sz w:val="20"/>
                <w:szCs w:val="20"/>
              </w:rPr>
            </w:pPr>
          </w:p>
          <w:p w14:paraId="19F8A777" w14:textId="77777777" w:rsidR="00B61CB1" w:rsidRDefault="00782CA2" w:rsidP="00D411E7">
            <w:pPr>
              <w:spacing w:before="0"/>
              <w:rPr>
                <w:sz w:val="20"/>
                <w:szCs w:val="20"/>
              </w:rPr>
            </w:pPr>
            <w:r>
              <w:rPr>
                <w:sz w:val="20"/>
                <w:szCs w:val="20"/>
              </w:rPr>
              <w:t xml:space="preserve">Where possible, two </w:t>
            </w:r>
            <w:r w:rsidR="003D6AAE">
              <w:rPr>
                <w:sz w:val="20"/>
                <w:szCs w:val="20"/>
              </w:rPr>
              <w:t>hot debriefs should be conducted</w:t>
            </w:r>
            <w:r w:rsidR="00A03459">
              <w:rPr>
                <w:sz w:val="20"/>
                <w:szCs w:val="20"/>
              </w:rPr>
              <w:t xml:space="preserve"> to collect participant feedback and insights</w:t>
            </w:r>
            <w:r w:rsidR="003D6AAE">
              <w:rPr>
                <w:sz w:val="20"/>
                <w:szCs w:val="20"/>
              </w:rPr>
              <w:t xml:space="preserve">: </w:t>
            </w:r>
          </w:p>
          <w:p w14:paraId="0FF80148" w14:textId="77777777" w:rsidR="00B61CB1" w:rsidRDefault="003D6AAE" w:rsidP="00D411E7">
            <w:pPr>
              <w:spacing w:before="0"/>
              <w:rPr>
                <w:sz w:val="20"/>
                <w:szCs w:val="20"/>
              </w:rPr>
            </w:pPr>
            <w:r>
              <w:rPr>
                <w:sz w:val="20"/>
                <w:szCs w:val="20"/>
              </w:rPr>
              <w:t xml:space="preserve">1. </w:t>
            </w:r>
            <w:r w:rsidR="00D53624">
              <w:rPr>
                <w:sz w:val="20"/>
                <w:szCs w:val="20"/>
              </w:rPr>
              <w:t xml:space="preserve">one with all building </w:t>
            </w:r>
            <w:proofErr w:type="gramStart"/>
            <w:r w:rsidR="00D53624">
              <w:rPr>
                <w:sz w:val="20"/>
                <w:szCs w:val="20"/>
              </w:rPr>
              <w:t>occupants</w:t>
            </w:r>
            <w:r w:rsidR="006C094F">
              <w:rPr>
                <w:sz w:val="20"/>
                <w:szCs w:val="20"/>
              </w:rPr>
              <w:t>;</w:t>
            </w:r>
            <w:proofErr w:type="gramEnd"/>
            <w:r w:rsidR="00F86D5D">
              <w:rPr>
                <w:sz w:val="20"/>
                <w:szCs w:val="20"/>
              </w:rPr>
              <w:t xml:space="preserve"> </w:t>
            </w:r>
          </w:p>
          <w:p w14:paraId="4CE59232" w14:textId="733D411E" w:rsidR="0070177E" w:rsidRDefault="00F86D5D" w:rsidP="00D411E7">
            <w:pPr>
              <w:spacing w:before="0"/>
              <w:rPr>
                <w:sz w:val="20"/>
                <w:szCs w:val="20"/>
              </w:rPr>
            </w:pPr>
            <w:r>
              <w:rPr>
                <w:sz w:val="20"/>
                <w:szCs w:val="20"/>
              </w:rPr>
              <w:t>2. one</w:t>
            </w:r>
            <w:r w:rsidR="0070177E">
              <w:rPr>
                <w:sz w:val="20"/>
                <w:szCs w:val="20"/>
              </w:rPr>
              <w:t xml:space="preserve"> with all </w:t>
            </w:r>
            <w:r w:rsidR="00E23835">
              <w:rPr>
                <w:sz w:val="20"/>
                <w:szCs w:val="20"/>
              </w:rPr>
              <w:t xml:space="preserve">emergency responders </w:t>
            </w:r>
            <w:r w:rsidR="00647766">
              <w:rPr>
                <w:sz w:val="20"/>
                <w:szCs w:val="20"/>
              </w:rPr>
              <w:t>in attendance</w:t>
            </w:r>
            <w:r>
              <w:rPr>
                <w:sz w:val="20"/>
                <w:szCs w:val="20"/>
              </w:rPr>
              <w:t xml:space="preserve"> </w:t>
            </w:r>
            <w:r w:rsidR="00E23835">
              <w:rPr>
                <w:sz w:val="20"/>
                <w:szCs w:val="20"/>
              </w:rPr>
              <w:t xml:space="preserve">incl: </w:t>
            </w:r>
            <w:r w:rsidR="0070177E">
              <w:rPr>
                <w:sz w:val="20"/>
                <w:szCs w:val="20"/>
              </w:rPr>
              <w:t>ECO</w:t>
            </w:r>
            <w:r w:rsidR="0017558D">
              <w:rPr>
                <w:sz w:val="20"/>
                <w:szCs w:val="20"/>
              </w:rPr>
              <w:t xml:space="preserve"> members</w:t>
            </w:r>
            <w:r w:rsidR="0070177E">
              <w:rPr>
                <w:sz w:val="20"/>
                <w:szCs w:val="20"/>
              </w:rPr>
              <w:t>, fire technician</w:t>
            </w:r>
            <w:r w:rsidR="00E23835">
              <w:rPr>
                <w:sz w:val="20"/>
                <w:szCs w:val="20"/>
              </w:rPr>
              <w:t>, University Security and</w:t>
            </w:r>
            <w:r w:rsidR="0070177E">
              <w:rPr>
                <w:sz w:val="20"/>
                <w:szCs w:val="20"/>
              </w:rPr>
              <w:t xml:space="preserve"> Emergency Services</w:t>
            </w:r>
            <w:r w:rsidR="009D70A2">
              <w:rPr>
                <w:sz w:val="20"/>
                <w:szCs w:val="20"/>
              </w:rPr>
              <w:t xml:space="preserve"> personnel where available</w:t>
            </w:r>
            <w:r w:rsidR="004600B7">
              <w:rPr>
                <w:sz w:val="20"/>
                <w:szCs w:val="20"/>
              </w:rPr>
              <w:t>.</w:t>
            </w:r>
          </w:p>
          <w:p w14:paraId="4D2CC526" w14:textId="77777777" w:rsidR="00AC270D" w:rsidRDefault="00AC270D" w:rsidP="00D411E7">
            <w:pPr>
              <w:spacing w:before="0"/>
              <w:rPr>
                <w:i/>
                <w:iCs/>
                <w:sz w:val="20"/>
                <w:szCs w:val="20"/>
              </w:rPr>
            </w:pPr>
          </w:p>
          <w:p w14:paraId="3BF6F885" w14:textId="50A771BA" w:rsidR="0070177E" w:rsidRPr="008571ED" w:rsidRDefault="00B40529" w:rsidP="00D411E7">
            <w:pPr>
              <w:spacing w:before="0"/>
              <w:rPr>
                <w:i/>
                <w:sz w:val="20"/>
                <w:szCs w:val="20"/>
              </w:rPr>
            </w:pPr>
            <w:r w:rsidRPr="008571ED">
              <w:rPr>
                <w:i/>
                <w:sz w:val="20"/>
                <w:szCs w:val="20"/>
              </w:rPr>
              <w:t>Recommended t</w:t>
            </w:r>
            <w:r w:rsidR="00AC270D" w:rsidRPr="008571ED">
              <w:rPr>
                <w:i/>
                <w:sz w:val="20"/>
                <w:szCs w:val="20"/>
              </w:rPr>
              <w:t>opics</w:t>
            </w:r>
            <w:r w:rsidR="00C14F63" w:rsidRPr="008571ED">
              <w:rPr>
                <w:i/>
                <w:sz w:val="20"/>
                <w:szCs w:val="20"/>
              </w:rPr>
              <w:t xml:space="preserve"> </w:t>
            </w:r>
            <w:r w:rsidR="00651C0B" w:rsidRPr="008571ED">
              <w:rPr>
                <w:i/>
                <w:sz w:val="20"/>
                <w:szCs w:val="20"/>
              </w:rPr>
              <w:t>to be covered</w:t>
            </w:r>
            <w:r w:rsidR="0070177E">
              <w:rPr>
                <w:i/>
                <w:sz w:val="20"/>
                <w:szCs w:val="20"/>
              </w:rPr>
              <w:t>:</w:t>
            </w:r>
            <w:r w:rsidR="0070177E" w:rsidRPr="008571ED">
              <w:rPr>
                <w:i/>
                <w:sz w:val="20"/>
                <w:szCs w:val="20"/>
              </w:rPr>
              <w:t xml:space="preserve"> </w:t>
            </w:r>
            <w:r w:rsidR="00C14F63" w:rsidRPr="008571ED">
              <w:rPr>
                <w:i/>
                <w:sz w:val="20"/>
                <w:szCs w:val="20"/>
              </w:rPr>
              <w:t>a</w:t>
            </w:r>
            <w:r w:rsidR="0070177E" w:rsidRPr="008571ED">
              <w:rPr>
                <w:i/>
                <w:sz w:val="20"/>
                <w:szCs w:val="20"/>
              </w:rPr>
              <w:t xml:space="preserve">) </w:t>
            </w:r>
            <w:r w:rsidR="000678B2" w:rsidRPr="008571ED">
              <w:rPr>
                <w:i/>
                <w:sz w:val="20"/>
                <w:szCs w:val="20"/>
              </w:rPr>
              <w:t xml:space="preserve">what happened - </w:t>
            </w:r>
            <w:r w:rsidR="0070177E" w:rsidRPr="008571ED">
              <w:rPr>
                <w:i/>
                <w:sz w:val="20"/>
                <w:szCs w:val="20"/>
              </w:rPr>
              <w:t xml:space="preserve">summary of the emergency response; </w:t>
            </w:r>
            <w:r w:rsidR="00C14F63" w:rsidRPr="008571ED">
              <w:rPr>
                <w:i/>
                <w:sz w:val="20"/>
                <w:szCs w:val="20"/>
              </w:rPr>
              <w:t>b</w:t>
            </w:r>
            <w:r w:rsidR="0070177E" w:rsidRPr="008571ED">
              <w:rPr>
                <w:i/>
                <w:sz w:val="20"/>
                <w:szCs w:val="20"/>
              </w:rPr>
              <w:t xml:space="preserve">) </w:t>
            </w:r>
            <w:r w:rsidR="000678B2" w:rsidRPr="008571ED">
              <w:rPr>
                <w:i/>
                <w:sz w:val="20"/>
                <w:szCs w:val="20"/>
              </w:rPr>
              <w:t>hazards</w:t>
            </w:r>
            <w:r w:rsidR="007B28DB" w:rsidRPr="008571ED">
              <w:rPr>
                <w:i/>
                <w:sz w:val="20"/>
                <w:szCs w:val="20"/>
              </w:rPr>
              <w:t xml:space="preserve"> and/or </w:t>
            </w:r>
            <w:r w:rsidR="00434BA9" w:rsidRPr="008571ED">
              <w:rPr>
                <w:i/>
                <w:sz w:val="20"/>
                <w:szCs w:val="20"/>
              </w:rPr>
              <w:t>issues identified</w:t>
            </w:r>
            <w:r w:rsidR="0070177E" w:rsidRPr="008571ED">
              <w:rPr>
                <w:i/>
                <w:sz w:val="20"/>
                <w:szCs w:val="20"/>
              </w:rPr>
              <w:t xml:space="preserve">; </w:t>
            </w:r>
            <w:r w:rsidR="00434BA9" w:rsidRPr="008571ED">
              <w:rPr>
                <w:i/>
                <w:sz w:val="20"/>
                <w:szCs w:val="20"/>
              </w:rPr>
              <w:t>c)</w:t>
            </w:r>
            <w:r w:rsidR="0070177E" w:rsidRPr="008571ED">
              <w:rPr>
                <w:i/>
                <w:sz w:val="20"/>
                <w:szCs w:val="20"/>
              </w:rPr>
              <w:t xml:space="preserve"> opportunities</w:t>
            </w:r>
            <w:r w:rsidR="00434BA9" w:rsidRPr="008571ED">
              <w:rPr>
                <w:i/>
                <w:sz w:val="20"/>
                <w:szCs w:val="20"/>
              </w:rPr>
              <w:t xml:space="preserve"> for improvement</w:t>
            </w:r>
            <w:r w:rsidR="0070177E" w:rsidRPr="008571ED">
              <w:rPr>
                <w:i/>
                <w:sz w:val="20"/>
                <w:szCs w:val="20"/>
              </w:rPr>
              <w:t xml:space="preserve">; </w:t>
            </w:r>
            <w:r w:rsidR="00E10AC3" w:rsidRPr="008571ED">
              <w:rPr>
                <w:i/>
                <w:sz w:val="20"/>
                <w:szCs w:val="20"/>
              </w:rPr>
              <w:t>and</w:t>
            </w:r>
            <w:r w:rsidR="0070177E" w:rsidRPr="008571ED">
              <w:rPr>
                <w:i/>
                <w:sz w:val="20"/>
                <w:szCs w:val="20"/>
              </w:rPr>
              <w:t xml:space="preserve"> </w:t>
            </w:r>
            <w:r w:rsidR="00434BA9" w:rsidRPr="008571ED">
              <w:rPr>
                <w:i/>
                <w:sz w:val="20"/>
                <w:szCs w:val="20"/>
              </w:rPr>
              <w:t>d</w:t>
            </w:r>
            <w:r w:rsidR="0070177E" w:rsidRPr="008571ED">
              <w:rPr>
                <w:i/>
                <w:sz w:val="20"/>
                <w:szCs w:val="20"/>
              </w:rPr>
              <w:t>) actionable items</w:t>
            </w:r>
            <w:r w:rsidR="00434BA9" w:rsidRPr="008571ED">
              <w:rPr>
                <w:i/>
                <w:sz w:val="20"/>
                <w:szCs w:val="20"/>
              </w:rPr>
              <w:t xml:space="preserve"> – confirmation of next steps</w:t>
            </w:r>
            <w:r w:rsidR="00FE702A">
              <w:rPr>
                <w:i/>
                <w:iCs/>
                <w:sz w:val="20"/>
                <w:szCs w:val="20"/>
              </w:rPr>
              <w:t xml:space="preserve"> and responsibilities</w:t>
            </w:r>
            <w:r w:rsidR="00434BA9" w:rsidRPr="008571ED">
              <w:rPr>
                <w:i/>
                <w:sz w:val="20"/>
                <w:szCs w:val="20"/>
              </w:rPr>
              <w:t xml:space="preserve">. </w:t>
            </w:r>
          </w:p>
        </w:tc>
      </w:tr>
    </w:tbl>
    <w:p w14:paraId="462A3158" w14:textId="77777777" w:rsidR="00501AFB" w:rsidRPr="00501AFB" w:rsidRDefault="00501AFB" w:rsidP="00501AFB">
      <w:pPr>
        <w:spacing w:before="0"/>
        <w:rPr>
          <w:sz w:val="8"/>
          <w:szCs w:val="8"/>
        </w:rPr>
      </w:pPr>
    </w:p>
    <w:tbl>
      <w:tblPr>
        <w:tblW w:w="10206" w:type="dxa"/>
        <w:tblBorders>
          <w:top w:val="single" w:sz="4" w:space="0" w:color="003469"/>
          <w:left w:val="single" w:sz="4" w:space="0" w:color="003469"/>
          <w:bottom w:val="single" w:sz="4" w:space="0" w:color="003469"/>
          <w:right w:val="single" w:sz="4" w:space="0" w:color="003469"/>
          <w:insideH w:val="single" w:sz="4" w:space="0" w:color="003469"/>
          <w:insideV w:val="single" w:sz="4" w:space="0" w:color="003469"/>
        </w:tblBorders>
        <w:tblLayout w:type="fixed"/>
        <w:tblCellMar>
          <w:left w:w="0" w:type="dxa"/>
          <w:right w:w="0" w:type="dxa"/>
        </w:tblCellMar>
        <w:tblLook w:val="0000" w:firstRow="0" w:lastRow="0" w:firstColumn="0" w:lastColumn="0" w:noHBand="0" w:noVBand="0"/>
      </w:tblPr>
      <w:tblGrid>
        <w:gridCol w:w="5098"/>
        <w:gridCol w:w="5108"/>
      </w:tblGrid>
      <w:tr w:rsidR="00CC35DB" w:rsidRPr="00CC35DB" w14:paraId="1A78D513" w14:textId="77777777" w:rsidTr="00EA5505">
        <w:trPr>
          <w:cantSplit/>
          <w:trHeight w:val="531"/>
        </w:trPr>
        <w:tc>
          <w:tcPr>
            <w:tcW w:w="5098" w:type="dxa"/>
            <w:shd w:val="clear" w:color="auto" w:fill="094183"/>
          </w:tcPr>
          <w:p w14:paraId="72508882" w14:textId="58E1D8E5" w:rsidR="008A3BEE" w:rsidRDefault="00CC35DB" w:rsidP="008A3BEE">
            <w:pPr>
              <w:spacing w:before="0"/>
              <w:jc w:val="center"/>
              <w:rPr>
                <w:b/>
                <w:caps/>
                <w:color w:val="FFFFFF"/>
                <w:sz w:val="20"/>
                <w:szCs w:val="20"/>
              </w:rPr>
            </w:pPr>
            <w:r w:rsidRPr="00CC35DB">
              <w:rPr>
                <w:b/>
                <w:caps/>
                <w:color w:val="FFFFFF"/>
                <w:sz w:val="20"/>
                <w:szCs w:val="20"/>
              </w:rPr>
              <w:t>Feedback and insights</w:t>
            </w:r>
          </w:p>
          <w:p w14:paraId="0E4F1E6B" w14:textId="3AE5558F" w:rsidR="00CC35DB" w:rsidRPr="00EA5505" w:rsidRDefault="00EA5505" w:rsidP="008A3BEE">
            <w:pPr>
              <w:spacing w:before="0"/>
              <w:jc w:val="center"/>
              <w:rPr>
                <w:caps/>
                <w:color w:val="FFFFFF"/>
                <w:sz w:val="20"/>
                <w:szCs w:val="20"/>
              </w:rPr>
            </w:pPr>
            <w:r w:rsidRPr="00EA5505">
              <w:rPr>
                <w:bCs/>
                <w:caps/>
                <w:color w:val="FFFFFF"/>
                <w:sz w:val="20"/>
                <w:szCs w:val="20"/>
              </w:rPr>
              <w:t>EMERGENCY RESPONDERS</w:t>
            </w:r>
          </w:p>
        </w:tc>
        <w:tc>
          <w:tcPr>
            <w:tcW w:w="5108" w:type="dxa"/>
            <w:shd w:val="clear" w:color="auto" w:fill="094183"/>
          </w:tcPr>
          <w:p w14:paraId="600A33DE" w14:textId="1D082897" w:rsidR="008A3BEE" w:rsidRDefault="00CC35DB" w:rsidP="008A3BEE">
            <w:pPr>
              <w:spacing w:before="0"/>
              <w:jc w:val="center"/>
              <w:rPr>
                <w:b/>
                <w:caps/>
                <w:color w:val="FFFFFF"/>
                <w:sz w:val="20"/>
                <w:szCs w:val="20"/>
              </w:rPr>
            </w:pPr>
            <w:r w:rsidRPr="00CC35DB">
              <w:rPr>
                <w:b/>
                <w:caps/>
                <w:color w:val="FFFFFF"/>
                <w:sz w:val="20"/>
                <w:szCs w:val="20"/>
              </w:rPr>
              <w:t>Feedback and insights</w:t>
            </w:r>
          </w:p>
          <w:p w14:paraId="5BB3C426" w14:textId="5D09E5B2" w:rsidR="00CC35DB" w:rsidRPr="00EA5505" w:rsidRDefault="00CC35DB" w:rsidP="008A3BEE">
            <w:pPr>
              <w:spacing w:before="0"/>
              <w:jc w:val="center"/>
              <w:rPr>
                <w:caps/>
                <w:color w:val="FFFFFF"/>
                <w:sz w:val="20"/>
                <w:szCs w:val="20"/>
              </w:rPr>
            </w:pPr>
            <w:r w:rsidRPr="00EA5505">
              <w:rPr>
                <w:caps/>
                <w:color w:val="FFFFFF"/>
                <w:sz w:val="20"/>
                <w:szCs w:val="20"/>
              </w:rPr>
              <w:t>building occupants</w:t>
            </w:r>
          </w:p>
        </w:tc>
      </w:tr>
      <w:tr w:rsidR="00CC35DB" w:rsidRPr="00A35865" w14:paraId="145181CE" w14:textId="77777777" w:rsidTr="00EA5505">
        <w:trPr>
          <w:cantSplit/>
          <w:trHeight w:val="5656"/>
        </w:trPr>
        <w:tc>
          <w:tcPr>
            <w:tcW w:w="5098" w:type="dxa"/>
          </w:tcPr>
          <w:p w14:paraId="1B06CA9E" w14:textId="77777777" w:rsidR="00CC35DB" w:rsidRPr="00A35865" w:rsidRDefault="00CC35DB" w:rsidP="00E11134"/>
        </w:tc>
        <w:tc>
          <w:tcPr>
            <w:tcW w:w="5108" w:type="dxa"/>
          </w:tcPr>
          <w:p w14:paraId="7DDCA276" w14:textId="55222C35" w:rsidR="00CC35DB" w:rsidRPr="00A35865" w:rsidRDefault="00CC35DB" w:rsidP="00E11134"/>
        </w:tc>
      </w:tr>
    </w:tbl>
    <w:p w14:paraId="3FA3BEA5" w14:textId="025B05D3" w:rsidR="008C4E83" w:rsidRDefault="008C4E83" w:rsidP="00B53705">
      <w:pPr>
        <w:pStyle w:val="Heading1"/>
        <w:ind w:left="851" w:hanging="785"/>
      </w:pPr>
      <w:r>
        <w:t>REPORTING</w:t>
      </w:r>
    </w:p>
    <w:tbl>
      <w:tblPr>
        <w:tblW w:w="10211" w:type="dxa"/>
        <w:tblInd w:w="-5" w:type="dxa"/>
        <w:shd w:val="clear" w:color="auto" w:fill="DEEAF6" w:themeFill="accent1" w:themeFillTint="33"/>
        <w:tblLook w:val="0000" w:firstRow="0" w:lastRow="0" w:firstColumn="0" w:lastColumn="0" w:noHBand="0" w:noVBand="0"/>
      </w:tblPr>
      <w:tblGrid>
        <w:gridCol w:w="10211"/>
      </w:tblGrid>
      <w:tr w:rsidR="00F44DCC" w:rsidRPr="00A0479B" w14:paraId="013BCA46" w14:textId="77777777" w:rsidTr="003B388C">
        <w:trPr>
          <w:cantSplit/>
          <w:trHeight w:val="680"/>
        </w:trPr>
        <w:tc>
          <w:tcPr>
            <w:tcW w:w="10211" w:type="dxa"/>
            <w:shd w:val="clear" w:color="auto" w:fill="DEEAF6" w:themeFill="accent1" w:themeFillTint="33"/>
            <w:vAlign w:val="center"/>
          </w:tcPr>
          <w:p w14:paraId="6F67EEA9" w14:textId="3576AAF9" w:rsidR="00F44DCC" w:rsidRPr="00A0479B" w:rsidRDefault="00F44DCC" w:rsidP="00EF0C79">
            <w:pPr>
              <w:spacing w:before="0"/>
              <w:rPr>
                <w:sz w:val="20"/>
                <w:szCs w:val="20"/>
              </w:rPr>
            </w:pPr>
            <w:r>
              <w:rPr>
                <w:sz w:val="20"/>
                <w:szCs w:val="20"/>
              </w:rPr>
              <w:t xml:space="preserve">For </w:t>
            </w:r>
            <w:r w:rsidR="00AD7BFC">
              <w:rPr>
                <w:sz w:val="20"/>
                <w:szCs w:val="20"/>
              </w:rPr>
              <w:t>all emergencies including emergency drills</w:t>
            </w:r>
            <w:r>
              <w:rPr>
                <w:sz w:val="20"/>
                <w:szCs w:val="20"/>
              </w:rPr>
              <w:t>,</w:t>
            </w:r>
            <w:r w:rsidR="00AD7BFC">
              <w:rPr>
                <w:sz w:val="20"/>
                <w:szCs w:val="20"/>
              </w:rPr>
              <w:t xml:space="preserve"> </w:t>
            </w:r>
            <w:r w:rsidR="00AD7BFC">
              <w:rPr>
                <w:sz w:val="20"/>
                <w:szCs w:val="20"/>
              </w:rPr>
              <w:t xml:space="preserve">complete the </w:t>
            </w:r>
            <w:r w:rsidR="00AD7BFC" w:rsidRPr="00AD7BFC">
              <w:rPr>
                <w:b/>
                <w:bCs/>
                <w:sz w:val="20"/>
                <w:szCs w:val="20"/>
              </w:rPr>
              <w:t>Building Emergency</w:t>
            </w:r>
            <w:r w:rsidR="00AD7BFC" w:rsidRPr="00B53705">
              <w:rPr>
                <w:b/>
                <w:bCs/>
                <w:sz w:val="20"/>
                <w:szCs w:val="20"/>
              </w:rPr>
              <w:t xml:space="preserve"> Event Report</w:t>
            </w:r>
            <w:r w:rsidR="00AD7BFC">
              <w:rPr>
                <w:sz w:val="20"/>
                <w:szCs w:val="20"/>
              </w:rPr>
              <w:t xml:space="preserve"> via </w:t>
            </w:r>
            <w:r w:rsidR="00E02345">
              <w:rPr>
                <w:sz w:val="20"/>
                <w:szCs w:val="20"/>
              </w:rPr>
              <w:t xml:space="preserve">UoM Riskware Platform – </w:t>
            </w:r>
            <w:r w:rsidR="00FB7F27">
              <w:rPr>
                <w:sz w:val="20"/>
                <w:szCs w:val="20"/>
              </w:rPr>
              <w:t>“</w:t>
            </w:r>
            <w:r w:rsidR="00E02345" w:rsidRPr="00CB44CD">
              <w:rPr>
                <w:i/>
                <w:iCs/>
                <w:sz w:val="20"/>
                <w:szCs w:val="20"/>
              </w:rPr>
              <w:t>Health and Safety Checklists</w:t>
            </w:r>
            <w:r w:rsidR="00FB7F27">
              <w:rPr>
                <w:sz w:val="20"/>
                <w:szCs w:val="20"/>
              </w:rPr>
              <w:t>”</w:t>
            </w:r>
            <w:r w:rsidR="00773C2D">
              <w:rPr>
                <w:sz w:val="20"/>
                <w:szCs w:val="20"/>
              </w:rPr>
              <w:t xml:space="preserve"> </w:t>
            </w:r>
            <w:hyperlink r:id="rId14" w:history="1">
              <w:r w:rsidR="00CB44CD" w:rsidRPr="00F95512">
                <w:rPr>
                  <w:rStyle w:val="Hyperlink"/>
                  <w:sz w:val="20"/>
                  <w:szCs w:val="20"/>
                </w:rPr>
                <w:t>https://go.unimelb.edu.au/qxe8</w:t>
              </w:r>
            </w:hyperlink>
            <w:r w:rsidR="00CB44CD">
              <w:rPr>
                <w:sz w:val="20"/>
                <w:szCs w:val="20"/>
              </w:rPr>
              <w:t xml:space="preserve"> </w:t>
            </w:r>
          </w:p>
        </w:tc>
      </w:tr>
      <w:tr w:rsidR="00F44DCC" w:rsidRPr="00A0479B" w14:paraId="0EE1953A" w14:textId="77777777" w:rsidTr="003B388C">
        <w:trPr>
          <w:cantSplit/>
          <w:trHeight w:val="680"/>
        </w:trPr>
        <w:tc>
          <w:tcPr>
            <w:tcW w:w="10211" w:type="dxa"/>
            <w:shd w:val="clear" w:color="auto" w:fill="DEEAF6" w:themeFill="accent1" w:themeFillTint="33"/>
            <w:vAlign w:val="center"/>
          </w:tcPr>
          <w:p w14:paraId="5F710BE1" w14:textId="309921A7" w:rsidR="000A6AF8" w:rsidRPr="00C43DFB" w:rsidRDefault="004A1EB6" w:rsidP="00CB44CD">
            <w:pPr>
              <w:spacing w:before="0"/>
              <w:rPr>
                <w:sz w:val="20"/>
                <w:szCs w:val="20"/>
              </w:rPr>
            </w:pPr>
            <w:r>
              <w:rPr>
                <w:sz w:val="20"/>
                <w:szCs w:val="20"/>
              </w:rPr>
              <w:t xml:space="preserve">For individuals who do not have a UoM profile and want to report an emergency, complete the </w:t>
            </w:r>
            <w:r w:rsidRPr="00B53705">
              <w:rPr>
                <w:b/>
                <w:bCs/>
                <w:sz w:val="20"/>
                <w:szCs w:val="20"/>
              </w:rPr>
              <w:t xml:space="preserve">Building Emergency </w:t>
            </w:r>
            <w:r>
              <w:rPr>
                <w:b/>
                <w:bCs/>
                <w:sz w:val="20"/>
                <w:szCs w:val="20"/>
              </w:rPr>
              <w:t>Drill</w:t>
            </w:r>
            <w:r w:rsidRPr="00B53705">
              <w:rPr>
                <w:b/>
                <w:bCs/>
                <w:sz w:val="20"/>
                <w:szCs w:val="20"/>
              </w:rPr>
              <w:t xml:space="preserve"> Report</w:t>
            </w:r>
            <w:r>
              <w:rPr>
                <w:sz w:val="20"/>
                <w:szCs w:val="20"/>
              </w:rPr>
              <w:t xml:space="preserve"> via Qualtrics: </w:t>
            </w:r>
            <w:hyperlink r:id="rId15" w:history="1">
              <w:r w:rsidRPr="00F061CF">
                <w:rPr>
                  <w:rStyle w:val="Hyperlink"/>
                  <w:sz w:val="20"/>
                  <w:szCs w:val="20"/>
                </w:rPr>
                <w:t>https://go.unimelb.edu.au/7nhs</w:t>
              </w:r>
            </w:hyperlink>
          </w:p>
        </w:tc>
      </w:tr>
    </w:tbl>
    <w:p w14:paraId="289309A1" w14:textId="77777777" w:rsidR="00CB1808" w:rsidRPr="00B53705" w:rsidRDefault="00CB1808" w:rsidP="00021B66">
      <w:pPr>
        <w:rPr>
          <w:sz w:val="2"/>
          <w:szCs w:val="2"/>
        </w:rPr>
      </w:pPr>
    </w:p>
    <w:sectPr w:rsidR="00CB1808" w:rsidRPr="00B53705" w:rsidSect="006D6049">
      <w:footerReference w:type="default" r:id="rId16"/>
      <w:pgSz w:w="11907" w:h="16840" w:code="9"/>
      <w:pgMar w:top="567" w:right="851" w:bottom="284" w:left="851" w:header="0" w:footer="284" w:gutter="0"/>
      <w:paperSrc w:first="15" w:other="15"/>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9D7355" w14:textId="77777777" w:rsidR="00AC6360" w:rsidRDefault="00AC6360" w:rsidP="001C6263">
      <w:r>
        <w:separator/>
      </w:r>
    </w:p>
  </w:endnote>
  <w:endnote w:type="continuationSeparator" w:id="0">
    <w:p w14:paraId="74A014A0" w14:textId="77777777" w:rsidR="00AC6360" w:rsidRDefault="00AC6360" w:rsidP="001C6263">
      <w:r>
        <w:continuationSeparator/>
      </w:r>
    </w:p>
  </w:endnote>
  <w:endnote w:type="continuationNotice" w:id="1">
    <w:p w14:paraId="207F9532" w14:textId="77777777" w:rsidR="00AC6360" w:rsidRDefault="00AC6360">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A6A0B2A-F457-444B-AFAF-E1E4CD5F34C3}"/>
    <w:embedBold r:id="rId2" w:fontKey="{5B398E0E-B2BC-40F1-8627-2CEEBF5A4475}"/>
    <w:embedItalic r:id="rId3" w:fontKey="{092D3828-8D57-4F08-8613-C2DBB5A6DBB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LT Std 45 Light">
    <w:altName w:val="Cambria"/>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DF4B9" w14:textId="77777777" w:rsidR="00E11134" w:rsidRDefault="00E11134" w:rsidP="00E11134">
    <w:pPr>
      <w:pStyle w:val="footertext"/>
      <w:pBdr>
        <w:bottom w:val="single" w:sz="4" w:space="3" w:color="auto"/>
      </w:pBdr>
      <w:tabs>
        <w:tab w:val="right" w:pos="10206"/>
      </w:tabs>
      <w:spacing w:before="0" w:after="60"/>
    </w:pPr>
    <w:r w:rsidRPr="00C9460B">
      <w:rPr>
        <w:b/>
      </w:rPr>
      <w:t>safety.unimelb.edu.au</w:t>
    </w:r>
    <w:r>
      <w:tab/>
      <w:t xml:space="preserve"> </w:t>
    </w:r>
    <w:r w:rsidRPr="00D034F7">
      <w:rPr>
        <w:rStyle w:val="footerdocheaderChar"/>
        <w:rFonts w:ascii="Calibri" w:hAnsi="Calibri"/>
      </w:rPr>
      <w:t>Health &amp; safety</w:t>
    </w:r>
    <w:r>
      <w:rPr>
        <w:rStyle w:val="footerdocheaderChar"/>
        <w:rFonts w:ascii="Calibri" w:hAnsi="Calibri"/>
      </w:rPr>
      <w:t>:</w:t>
    </w:r>
    <w:r>
      <w:t xml:space="preserve"> </w:t>
    </w:r>
    <w:r w:rsidRPr="00E11134">
      <w:rPr>
        <w:rFonts w:asciiTheme="minorHAnsi" w:hAnsiTheme="minorHAnsi"/>
      </w:rPr>
      <w:t>BUILDING EVACUATION CHECKLIST</w:t>
    </w:r>
    <w:r w:rsidRPr="00E11134">
      <w:rPr>
        <w:rFonts w:asciiTheme="minorHAnsi" w:hAnsiTheme="minorHAnsi"/>
        <w:b/>
      </w:rPr>
      <w:t xml:space="preserve"> </w:t>
    </w:r>
    <w:r w:rsidRPr="00D034F7">
      <w:rPr>
        <w:rFonts w:asciiTheme="minorHAnsi" w:hAnsiTheme="minorHAnsi"/>
        <w:b/>
      </w:rPr>
      <w:fldChar w:fldCharType="begin"/>
    </w:r>
    <w:r w:rsidRPr="00D034F7">
      <w:rPr>
        <w:rFonts w:asciiTheme="minorHAnsi" w:hAnsiTheme="minorHAnsi"/>
        <w:b/>
      </w:rPr>
      <w:instrText xml:space="preserve"> PAGE </w:instrText>
    </w:r>
    <w:r w:rsidRPr="00D034F7">
      <w:rPr>
        <w:rFonts w:asciiTheme="minorHAnsi" w:hAnsiTheme="minorHAnsi"/>
        <w:b/>
      </w:rPr>
      <w:fldChar w:fldCharType="separate"/>
    </w:r>
    <w:r w:rsidR="00302C36">
      <w:rPr>
        <w:rFonts w:asciiTheme="minorHAnsi" w:hAnsiTheme="minorHAnsi"/>
        <w:b/>
        <w:noProof/>
      </w:rPr>
      <w:t>1</w:t>
    </w:r>
    <w:r w:rsidRPr="00D034F7">
      <w:rPr>
        <w:rFonts w:asciiTheme="minorHAnsi" w:hAnsiTheme="minorHAnsi"/>
        <w:b/>
      </w:rPr>
      <w:fldChar w:fldCharType="end"/>
    </w:r>
    <w:r w:rsidRPr="00D034F7">
      <w:rPr>
        <w:rFonts w:asciiTheme="minorHAnsi" w:hAnsiTheme="minorHAnsi"/>
        <w:b/>
      </w:rPr>
      <w:t xml:space="preserve"> of </w:t>
    </w:r>
    <w:r w:rsidRPr="00D034F7">
      <w:rPr>
        <w:rFonts w:asciiTheme="minorHAnsi" w:hAnsiTheme="minorHAnsi"/>
        <w:b/>
      </w:rPr>
      <w:fldChar w:fldCharType="begin"/>
    </w:r>
    <w:r w:rsidRPr="00D034F7">
      <w:rPr>
        <w:rFonts w:asciiTheme="minorHAnsi" w:hAnsiTheme="minorHAnsi"/>
        <w:b/>
      </w:rPr>
      <w:instrText xml:space="preserve"> NUMPAGES </w:instrText>
    </w:r>
    <w:r w:rsidRPr="00D034F7">
      <w:rPr>
        <w:rFonts w:asciiTheme="minorHAnsi" w:hAnsiTheme="minorHAnsi"/>
        <w:b/>
      </w:rPr>
      <w:fldChar w:fldCharType="separate"/>
    </w:r>
    <w:r w:rsidR="00302C36">
      <w:rPr>
        <w:rFonts w:asciiTheme="minorHAnsi" w:hAnsiTheme="minorHAnsi"/>
        <w:b/>
        <w:noProof/>
      </w:rPr>
      <w:t>2</w:t>
    </w:r>
    <w:r w:rsidRPr="00D034F7">
      <w:rPr>
        <w:rFonts w:asciiTheme="minorHAnsi" w:hAnsiTheme="minorHAnsi"/>
        <w:b/>
      </w:rPr>
      <w:fldChar w:fldCharType="end"/>
    </w:r>
  </w:p>
  <w:p w14:paraId="33220D04" w14:textId="4781FD35" w:rsidR="00E11134" w:rsidRPr="00D034F7" w:rsidRDefault="00E11134" w:rsidP="00E11134">
    <w:pPr>
      <w:widowControl w:val="0"/>
      <w:autoSpaceDE w:val="0"/>
      <w:autoSpaceDN w:val="0"/>
      <w:adjustRightInd w:val="0"/>
      <w:spacing w:before="0"/>
      <w:jc w:val="right"/>
      <w:rPr>
        <w:rFonts w:ascii="Calibri" w:hAnsi="Calibri"/>
        <w:sz w:val="14"/>
      </w:rPr>
    </w:pPr>
    <w:r w:rsidRPr="00D034F7">
      <w:rPr>
        <w:rFonts w:ascii="Calibri" w:hAnsi="Calibri"/>
        <w:b/>
        <w:sz w:val="14"/>
      </w:rPr>
      <w:t>Date</w:t>
    </w:r>
    <w:r w:rsidR="008D3168">
      <w:rPr>
        <w:rFonts w:ascii="Calibri" w:hAnsi="Calibri"/>
        <w:sz w:val="14"/>
      </w:rPr>
      <w:t xml:space="preserve">: </w:t>
    </w:r>
    <w:r w:rsidR="00AE3F0F">
      <w:rPr>
        <w:rFonts w:ascii="Calibri" w:hAnsi="Calibri"/>
        <w:sz w:val="14"/>
      </w:rPr>
      <w:t>March 2024</w:t>
    </w:r>
    <w:r w:rsidRPr="00D034F7">
      <w:rPr>
        <w:rFonts w:ascii="Calibri" w:hAnsi="Calibri"/>
        <w:sz w:val="14"/>
      </w:rPr>
      <w:t xml:space="preserve"> Version: </w:t>
    </w:r>
    <w:r w:rsidR="00814A61">
      <w:rPr>
        <w:rFonts w:ascii="Calibri" w:hAnsi="Calibri"/>
        <w:sz w:val="14"/>
      </w:rPr>
      <w:t>2</w:t>
    </w:r>
    <w:r w:rsidRPr="00D034F7">
      <w:rPr>
        <w:rFonts w:ascii="Calibri" w:hAnsi="Calibri"/>
        <w:sz w:val="14"/>
      </w:rPr>
      <w:t>.</w:t>
    </w:r>
    <w:r w:rsidR="00B16737">
      <w:rPr>
        <w:rFonts w:ascii="Calibri" w:hAnsi="Calibri"/>
        <w:sz w:val="14"/>
      </w:rPr>
      <w:t>3</w:t>
    </w:r>
    <w:r w:rsidRPr="00D034F7">
      <w:rPr>
        <w:rFonts w:ascii="Calibri" w:hAnsi="Calibri"/>
        <w:sz w:val="14"/>
      </w:rPr>
      <w:t xml:space="preserve"> </w:t>
    </w:r>
    <w:r w:rsidRPr="00D034F7">
      <w:rPr>
        <w:rFonts w:ascii="Calibri" w:hAnsi="Calibri"/>
        <w:b/>
        <w:sz w:val="14"/>
      </w:rPr>
      <w:t>Authorised by</w:t>
    </w:r>
    <w:r w:rsidRPr="00D034F7">
      <w:rPr>
        <w:rFonts w:ascii="Calibri" w:hAnsi="Calibri"/>
        <w:sz w:val="14"/>
      </w:rPr>
      <w:t xml:space="preserve">: </w:t>
    </w:r>
    <w:r w:rsidR="002520CF">
      <w:rPr>
        <w:rFonts w:ascii="Calibri" w:hAnsi="Calibri"/>
        <w:sz w:val="14"/>
      </w:rPr>
      <w:t xml:space="preserve">Manager, </w:t>
    </w:r>
    <w:r w:rsidR="00814A61">
      <w:rPr>
        <w:rFonts w:ascii="Calibri" w:hAnsi="Calibri"/>
        <w:sz w:val="14"/>
      </w:rPr>
      <w:t>Emergency</w:t>
    </w:r>
    <w:r w:rsidR="002520CF">
      <w:rPr>
        <w:rFonts w:ascii="Calibri" w:hAnsi="Calibri"/>
        <w:sz w:val="14"/>
      </w:rPr>
      <w:t xml:space="preserve"> &amp;</w:t>
    </w:r>
    <w:r w:rsidR="00814A61">
      <w:rPr>
        <w:rFonts w:ascii="Calibri" w:hAnsi="Calibri"/>
        <w:sz w:val="14"/>
      </w:rPr>
      <w:t xml:space="preserve"> Business Resilience</w:t>
    </w:r>
    <w:r w:rsidRPr="00D034F7">
      <w:rPr>
        <w:rFonts w:ascii="Calibri" w:hAnsi="Calibri"/>
        <w:sz w:val="14"/>
      </w:rPr>
      <w:t xml:space="preserve"> </w:t>
    </w:r>
    <w:r w:rsidRPr="00D034F7">
      <w:rPr>
        <w:rFonts w:ascii="Calibri" w:hAnsi="Calibri"/>
        <w:b/>
        <w:sz w:val="14"/>
      </w:rPr>
      <w:t>Next Review</w:t>
    </w:r>
    <w:r w:rsidRPr="00D034F7">
      <w:rPr>
        <w:rFonts w:ascii="Calibri" w:hAnsi="Calibri"/>
        <w:sz w:val="14"/>
      </w:rPr>
      <w:t xml:space="preserve">: </w:t>
    </w:r>
    <w:r w:rsidR="001F5567">
      <w:rPr>
        <w:rFonts w:ascii="Calibri" w:hAnsi="Calibri"/>
        <w:sz w:val="14"/>
      </w:rPr>
      <w:t>August</w:t>
    </w:r>
    <w:r w:rsidR="002520CF">
      <w:rPr>
        <w:rFonts w:ascii="Calibri" w:hAnsi="Calibri"/>
        <w:sz w:val="14"/>
      </w:rPr>
      <w:t xml:space="preserve"> 2028</w:t>
    </w:r>
  </w:p>
  <w:p w14:paraId="3C5A1896" w14:textId="77777777" w:rsidR="00E11134" w:rsidRPr="00CB1808" w:rsidRDefault="00E11134" w:rsidP="00CB1808">
    <w:pPr>
      <w:widowControl w:val="0"/>
      <w:autoSpaceDE w:val="0"/>
      <w:autoSpaceDN w:val="0"/>
      <w:adjustRightInd w:val="0"/>
      <w:spacing w:before="0"/>
      <w:jc w:val="right"/>
      <w:rPr>
        <w:rFonts w:ascii="Calibri" w:hAnsi="Calibri"/>
        <w:sz w:val="14"/>
      </w:rPr>
    </w:pPr>
    <w:r w:rsidRPr="00D034F7">
      <w:rPr>
        <w:rFonts w:ascii="Calibri" w:hAnsi="Calibri"/>
        <w:sz w:val="14"/>
      </w:rPr>
      <w:t>© The University of Melbourne – Uncontrolled when printed.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21122" w14:textId="77777777" w:rsidR="00AC6360" w:rsidRDefault="00AC6360" w:rsidP="001C6263">
      <w:r>
        <w:separator/>
      </w:r>
    </w:p>
  </w:footnote>
  <w:footnote w:type="continuationSeparator" w:id="0">
    <w:p w14:paraId="7C6B3AC0" w14:textId="77777777" w:rsidR="00AC6360" w:rsidRDefault="00AC6360" w:rsidP="001C6263">
      <w:r>
        <w:continuationSeparator/>
      </w:r>
    </w:p>
  </w:footnote>
  <w:footnote w:type="continuationNotice" w:id="1">
    <w:p w14:paraId="4E2E0B7C" w14:textId="77777777" w:rsidR="00AC6360" w:rsidRDefault="00AC6360">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9D5A80"/>
    <w:multiLevelType w:val="singleLevel"/>
    <w:tmpl w:val="B92094A2"/>
    <w:lvl w:ilvl="0">
      <w:start w:val="1"/>
      <w:numFmt w:val="decimal"/>
      <w:lvlText w:val="%1."/>
      <w:legacy w:legacy="1" w:legacySpace="0" w:legacyIndent="360"/>
      <w:lvlJc w:val="left"/>
      <w:pPr>
        <w:ind w:left="360" w:hanging="360"/>
      </w:pPr>
    </w:lvl>
  </w:abstractNum>
  <w:abstractNum w:abstractNumId="1" w15:restartNumberingAfterBreak="0">
    <w:nsid w:val="3BB70BA6"/>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5A35729A"/>
    <w:multiLevelType w:val="singleLevel"/>
    <w:tmpl w:val="0409000F"/>
    <w:lvl w:ilvl="0">
      <w:start w:val="1"/>
      <w:numFmt w:val="decimal"/>
      <w:lvlText w:val="%1."/>
      <w:lvlJc w:val="left"/>
      <w:pPr>
        <w:tabs>
          <w:tab w:val="num" w:pos="360"/>
        </w:tabs>
        <w:ind w:left="360" w:hanging="360"/>
      </w:pPr>
    </w:lvl>
  </w:abstractNum>
  <w:abstractNum w:abstractNumId="3" w15:restartNumberingAfterBreak="0">
    <w:nsid w:val="5E233019"/>
    <w:multiLevelType w:val="hybridMultilevel"/>
    <w:tmpl w:val="6242E3EC"/>
    <w:lvl w:ilvl="0" w:tplc="01EE6920">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BB81755"/>
    <w:multiLevelType w:val="hybridMultilevel"/>
    <w:tmpl w:val="490A81D0"/>
    <w:lvl w:ilvl="0" w:tplc="AC6637AE">
      <w:start w:val="1"/>
      <w:numFmt w:val="decimal"/>
      <w:pStyle w:val="Heading1"/>
      <w:lvlText w:val="%1."/>
      <w:lvlJc w:val="left"/>
      <w:pPr>
        <w:ind w:left="720" w:hanging="360"/>
      </w:pPr>
      <w:rPr>
        <w:sz w:val="36"/>
        <w:szCs w:val="3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22084813">
    <w:abstractNumId w:val="0"/>
  </w:num>
  <w:num w:numId="2" w16cid:durableId="1878544142">
    <w:abstractNumId w:val="2"/>
  </w:num>
  <w:num w:numId="3" w16cid:durableId="344793241">
    <w:abstractNumId w:val="1"/>
  </w:num>
  <w:num w:numId="4" w16cid:durableId="789471628">
    <w:abstractNumId w:val="4"/>
  </w:num>
  <w:num w:numId="5" w16cid:durableId="191722960">
    <w:abstractNumId w:val="4"/>
    <w:lvlOverride w:ilvl="0">
      <w:startOverride w:val="1"/>
    </w:lvlOverride>
  </w:num>
  <w:num w:numId="6" w16cid:durableId="1305087639">
    <w:abstractNumId w:val="4"/>
    <w:lvlOverride w:ilvl="0">
      <w:startOverride w:val="1"/>
    </w:lvlOverride>
  </w:num>
  <w:num w:numId="7" w16cid:durableId="1483160477">
    <w:abstractNumId w:val="4"/>
  </w:num>
  <w:num w:numId="8" w16cid:durableId="457377113">
    <w:abstractNumId w:val="4"/>
  </w:num>
  <w:num w:numId="9" w16cid:durableId="664482422">
    <w:abstractNumId w:val="4"/>
  </w:num>
  <w:num w:numId="10" w16cid:durableId="650716534">
    <w:abstractNumId w:val="4"/>
  </w:num>
  <w:num w:numId="11" w16cid:durableId="1918053675">
    <w:abstractNumId w:val="4"/>
  </w:num>
  <w:num w:numId="12" w16cid:durableId="131604376">
    <w:abstractNumId w:val="4"/>
  </w:num>
  <w:num w:numId="13" w16cid:durableId="1477339144">
    <w:abstractNumId w:val="4"/>
    <w:lvlOverride w:ilvl="0">
      <w:startOverride w:val="1"/>
    </w:lvlOverride>
  </w:num>
  <w:num w:numId="14" w16cid:durableId="663045236">
    <w:abstractNumId w:val="4"/>
  </w:num>
  <w:num w:numId="15" w16cid:durableId="1883402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activeWritingStyle w:appName="MSWord" w:lang="en-US" w:vendorID="64" w:dllVersion="5" w:nlCheck="1" w:checkStyle="1"/>
  <w:activeWritingStyle w:appName="MSWord" w:lang="en-AU" w:vendorID="64" w:dllVersion="5" w:nlCheck="1" w:checkStyle="1"/>
  <w:activeWritingStyle w:appName="MSWord" w:lang="en-US" w:vendorID="64" w:dllVersion="6"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0"/>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6C9"/>
    <w:rsid w:val="00001340"/>
    <w:rsid w:val="0000231B"/>
    <w:rsid w:val="0000234E"/>
    <w:rsid w:val="0000540B"/>
    <w:rsid w:val="0000545E"/>
    <w:rsid w:val="00011DF4"/>
    <w:rsid w:val="00014322"/>
    <w:rsid w:val="00014AED"/>
    <w:rsid w:val="00014D5C"/>
    <w:rsid w:val="0002033E"/>
    <w:rsid w:val="00021B66"/>
    <w:rsid w:val="00021F9E"/>
    <w:rsid w:val="00022B5C"/>
    <w:rsid w:val="00026E88"/>
    <w:rsid w:val="0003449A"/>
    <w:rsid w:val="000356BB"/>
    <w:rsid w:val="0003707B"/>
    <w:rsid w:val="00037DF4"/>
    <w:rsid w:val="000665BF"/>
    <w:rsid w:val="000678B2"/>
    <w:rsid w:val="000678D3"/>
    <w:rsid w:val="0007209A"/>
    <w:rsid w:val="00076875"/>
    <w:rsid w:val="00084D25"/>
    <w:rsid w:val="00085D3C"/>
    <w:rsid w:val="00093D2B"/>
    <w:rsid w:val="000A2EDE"/>
    <w:rsid w:val="000A6AF8"/>
    <w:rsid w:val="000B3FC7"/>
    <w:rsid w:val="000B447D"/>
    <w:rsid w:val="000C50D1"/>
    <w:rsid w:val="000D3FAA"/>
    <w:rsid w:val="000D58FD"/>
    <w:rsid w:val="000D7E40"/>
    <w:rsid w:val="000E2320"/>
    <w:rsid w:val="000E512E"/>
    <w:rsid w:val="000E6BAD"/>
    <w:rsid w:val="000F0BB7"/>
    <w:rsid w:val="00103CD2"/>
    <w:rsid w:val="00104973"/>
    <w:rsid w:val="001108B9"/>
    <w:rsid w:val="00110C25"/>
    <w:rsid w:val="00124F3C"/>
    <w:rsid w:val="00135EF6"/>
    <w:rsid w:val="00136403"/>
    <w:rsid w:val="00140E69"/>
    <w:rsid w:val="001437CF"/>
    <w:rsid w:val="00143B4E"/>
    <w:rsid w:val="0015106E"/>
    <w:rsid w:val="0015336D"/>
    <w:rsid w:val="001535EB"/>
    <w:rsid w:val="00160B6C"/>
    <w:rsid w:val="0016149E"/>
    <w:rsid w:val="0016249B"/>
    <w:rsid w:val="00165850"/>
    <w:rsid w:val="00171F69"/>
    <w:rsid w:val="001754C7"/>
    <w:rsid w:val="0017558D"/>
    <w:rsid w:val="00183F4E"/>
    <w:rsid w:val="00187C8A"/>
    <w:rsid w:val="00191F77"/>
    <w:rsid w:val="001B0245"/>
    <w:rsid w:val="001C6263"/>
    <w:rsid w:val="001C777A"/>
    <w:rsid w:val="001D5C69"/>
    <w:rsid w:val="001E0592"/>
    <w:rsid w:val="001F0D61"/>
    <w:rsid w:val="001F5567"/>
    <w:rsid w:val="00205613"/>
    <w:rsid w:val="00205E6E"/>
    <w:rsid w:val="00206771"/>
    <w:rsid w:val="00206895"/>
    <w:rsid w:val="0021137E"/>
    <w:rsid w:val="0021165B"/>
    <w:rsid w:val="00211B1E"/>
    <w:rsid w:val="002140B1"/>
    <w:rsid w:val="00216F4E"/>
    <w:rsid w:val="0022156A"/>
    <w:rsid w:val="00221B81"/>
    <w:rsid w:val="00221DA3"/>
    <w:rsid w:val="00222CD2"/>
    <w:rsid w:val="00226B86"/>
    <w:rsid w:val="00227BD5"/>
    <w:rsid w:val="00240ECF"/>
    <w:rsid w:val="00242F91"/>
    <w:rsid w:val="00243D9D"/>
    <w:rsid w:val="00250BD2"/>
    <w:rsid w:val="002520CF"/>
    <w:rsid w:val="00257BE8"/>
    <w:rsid w:val="002636D1"/>
    <w:rsid w:val="00265FF2"/>
    <w:rsid w:val="00266A04"/>
    <w:rsid w:val="002717DE"/>
    <w:rsid w:val="00276BB5"/>
    <w:rsid w:val="00281127"/>
    <w:rsid w:val="00285AD1"/>
    <w:rsid w:val="00287D58"/>
    <w:rsid w:val="0029033F"/>
    <w:rsid w:val="002A105B"/>
    <w:rsid w:val="002A27B6"/>
    <w:rsid w:val="002B009A"/>
    <w:rsid w:val="002B1A56"/>
    <w:rsid w:val="002B27CA"/>
    <w:rsid w:val="002B445B"/>
    <w:rsid w:val="002B486F"/>
    <w:rsid w:val="002B4DF0"/>
    <w:rsid w:val="002B6989"/>
    <w:rsid w:val="002C24DB"/>
    <w:rsid w:val="002E5BD4"/>
    <w:rsid w:val="002F19F8"/>
    <w:rsid w:val="002F482F"/>
    <w:rsid w:val="002F4F50"/>
    <w:rsid w:val="00300695"/>
    <w:rsid w:val="00301E82"/>
    <w:rsid w:val="00302C36"/>
    <w:rsid w:val="00313CCA"/>
    <w:rsid w:val="00317F35"/>
    <w:rsid w:val="00323F4E"/>
    <w:rsid w:val="00331EAB"/>
    <w:rsid w:val="003343C7"/>
    <w:rsid w:val="00353624"/>
    <w:rsid w:val="00354C47"/>
    <w:rsid w:val="00356D4B"/>
    <w:rsid w:val="003648D0"/>
    <w:rsid w:val="00386C4E"/>
    <w:rsid w:val="00387881"/>
    <w:rsid w:val="0039306C"/>
    <w:rsid w:val="00393D24"/>
    <w:rsid w:val="003954C0"/>
    <w:rsid w:val="003A2ABE"/>
    <w:rsid w:val="003A5076"/>
    <w:rsid w:val="003A6358"/>
    <w:rsid w:val="003B0564"/>
    <w:rsid w:val="003B3332"/>
    <w:rsid w:val="003B388C"/>
    <w:rsid w:val="003B3A24"/>
    <w:rsid w:val="003B419A"/>
    <w:rsid w:val="003B5259"/>
    <w:rsid w:val="003B54FF"/>
    <w:rsid w:val="003C28EC"/>
    <w:rsid w:val="003C30D2"/>
    <w:rsid w:val="003C463D"/>
    <w:rsid w:val="003C57B6"/>
    <w:rsid w:val="003C6104"/>
    <w:rsid w:val="003D358C"/>
    <w:rsid w:val="003D4D94"/>
    <w:rsid w:val="003D5376"/>
    <w:rsid w:val="003D6AAE"/>
    <w:rsid w:val="003E1046"/>
    <w:rsid w:val="003E4350"/>
    <w:rsid w:val="003E4BCA"/>
    <w:rsid w:val="003E7F54"/>
    <w:rsid w:val="003F3F35"/>
    <w:rsid w:val="003F49CA"/>
    <w:rsid w:val="00406A12"/>
    <w:rsid w:val="004108A7"/>
    <w:rsid w:val="00411759"/>
    <w:rsid w:val="0041219E"/>
    <w:rsid w:val="004146E6"/>
    <w:rsid w:val="00424A92"/>
    <w:rsid w:val="0043331D"/>
    <w:rsid w:val="00434BA9"/>
    <w:rsid w:val="00440B72"/>
    <w:rsid w:val="0045135E"/>
    <w:rsid w:val="00452CFD"/>
    <w:rsid w:val="004547E4"/>
    <w:rsid w:val="004600B7"/>
    <w:rsid w:val="0046563B"/>
    <w:rsid w:val="00466786"/>
    <w:rsid w:val="00466D63"/>
    <w:rsid w:val="00474052"/>
    <w:rsid w:val="0047663D"/>
    <w:rsid w:val="00476D9F"/>
    <w:rsid w:val="00477BAE"/>
    <w:rsid w:val="00481C7E"/>
    <w:rsid w:val="00483A1C"/>
    <w:rsid w:val="0049203A"/>
    <w:rsid w:val="00492FD6"/>
    <w:rsid w:val="0049636B"/>
    <w:rsid w:val="0049678B"/>
    <w:rsid w:val="004A0117"/>
    <w:rsid w:val="004A1EB6"/>
    <w:rsid w:val="004A2AA0"/>
    <w:rsid w:val="004A4420"/>
    <w:rsid w:val="004A448C"/>
    <w:rsid w:val="004A4A42"/>
    <w:rsid w:val="004A643E"/>
    <w:rsid w:val="004B0E4D"/>
    <w:rsid w:val="004B4E27"/>
    <w:rsid w:val="004B71F5"/>
    <w:rsid w:val="004C18A0"/>
    <w:rsid w:val="004C2887"/>
    <w:rsid w:val="004C4041"/>
    <w:rsid w:val="004D1526"/>
    <w:rsid w:val="004D1AB8"/>
    <w:rsid w:val="004D5059"/>
    <w:rsid w:val="004D72F3"/>
    <w:rsid w:val="004E11A7"/>
    <w:rsid w:val="004E6452"/>
    <w:rsid w:val="004F017B"/>
    <w:rsid w:val="004F26C7"/>
    <w:rsid w:val="004F4A95"/>
    <w:rsid w:val="00501AFB"/>
    <w:rsid w:val="00506A65"/>
    <w:rsid w:val="00507574"/>
    <w:rsid w:val="00511AB0"/>
    <w:rsid w:val="00512D63"/>
    <w:rsid w:val="005213A6"/>
    <w:rsid w:val="00524906"/>
    <w:rsid w:val="00530B39"/>
    <w:rsid w:val="00537C13"/>
    <w:rsid w:val="00540E52"/>
    <w:rsid w:val="00547F92"/>
    <w:rsid w:val="00551112"/>
    <w:rsid w:val="005526DB"/>
    <w:rsid w:val="005533D5"/>
    <w:rsid w:val="0055361D"/>
    <w:rsid w:val="00561EFF"/>
    <w:rsid w:val="00562B95"/>
    <w:rsid w:val="005734B2"/>
    <w:rsid w:val="00580D7A"/>
    <w:rsid w:val="00583D35"/>
    <w:rsid w:val="00583EF5"/>
    <w:rsid w:val="00587F30"/>
    <w:rsid w:val="005911A0"/>
    <w:rsid w:val="005919FD"/>
    <w:rsid w:val="005A20B6"/>
    <w:rsid w:val="005A61AC"/>
    <w:rsid w:val="005C5153"/>
    <w:rsid w:val="005D043B"/>
    <w:rsid w:val="005D56FA"/>
    <w:rsid w:val="005D580B"/>
    <w:rsid w:val="005E3855"/>
    <w:rsid w:val="005E5F81"/>
    <w:rsid w:val="005F1BF6"/>
    <w:rsid w:val="005F237F"/>
    <w:rsid w:val="005F24D9"/>
    <w:rsid w:val="005F37E8"/>
    <w:rsid w:val="005F549C"/>
    <w:rsid w:val="005F6445"/>
    <w:rsid w:val="005F707C"/>
    <w:rsid w:val="005F71A3"/>
    <w:rsid w:val="00604CC9"/>
    <w:rsid w:val="006053FB"/>
    <w:rsid w:val="00605CEF"/>
    <w:rsid w:val="006119EB"/>
    <w:rsid w:val="006216C9"/>
    <w:rsid w:val="0062479C"/>
    <w:rsid w:val="00627EAA"/>
    <w:rsid w:val="006342E5"/>
    <w:rsid w:val="00640561"/>
    <w:rsid w:val="00647766"/>
    <w:rsid w:val="00651C0B"/>
    <w:rsid w:val="00652150"/>
    <w:rsid w:val="00654555"/>
    <w:rsid w:val="00655E06"/>
    <w:rsid w:val="00657A4A"/>
    <w:rsid w:val="00662D59"/>
    <w:rsid w:val="00675843"/>
    <w:rsid w:val="0068254D"/>
    <w:rsid w:val="00683D86"/>
    <w:rsid w:val="00685B54"/>
    <w:rsid w:val="006909FB"/>
    <w:rsid w:val="006A1701"/>
    <w:rsid w:val="006A2456"/>
    <w:rsid w:val="006A7BEE"/>
    <w:rsid w:val="006B5FE0"/>
    <w:rsid w:val="006C094F"/>
    <w:rsid w:val="006C1B11"/>
    <w:rsid w:val="006C515F"/>
    <w:rsid w:val="006C6501"/>
    <w:rsid w:val="006D010C"/>
    <w:rsid w:val="006D2BA8"/>
    <w:rsid w:val="006D6049"/>
    <w:rsid w:val="006E16DC"/>
    <w:rsid w:val="006E3426"/>
    <w:rsid w:val="006F0907"/>
    <w:rsid w:val="006F3528"/>
    <w:rsid w:val="006F635A"/>
    <w:rsid w:val="006F6EA4"/>
    <w:rsid w:val="007012E4"/>
    <w:rsid w:val="0070177E"/>
    <w:rsid w:val="007050D7"/>
    <w:rsid w:val="0071214A"/>
    <w:rsid w:val="00714C13"/>
    <w:rsid w:val="007165CE"/>
    <w:rsid w:val="00720817"/>
    <w:rsid w:val="007355D7"/>
    <w:rsid w:val="00736AEC"/>
    <w:rsid w:val="00760B96"/>
    <w:rsid w:val="00765BA2"/>
    <w:rsid w:val="00766B4D"/>
    <w:rsid w:val="00773C2D"/>
    <w:rsid w:val="00781E17"/>
    <w:rsid w:val="00782CA2"/>
    <w:rsid w:val="007864BC"/>
    <w:rsid w:val="00796826"/>
    <w:rsid w:val="007A1028"/>
    <w:rsid w:val="007A5365"/>
    <w:rsid w:val="007B28DB"/>
    <w:rsid w:val="007B2FB6"/>
    <w:rsid w:val="007B361A"/>
    <w:rsid w:val="007B39EB"/>
    <w:rsid w:val="007B3AD6"/>
    <w:rsid w:val="007B791C"/>
    <w:rsid w:val="007C1EAB"/>
    <w:rsid w:val="007C2D1E"/>
    <w:rsid w:val="007C6D3A"/>
    <w:rsid w:val="007D249F"/>
    <w:rsid w:val="007D3C5C"/>
    <w:rsid w:val="007D3E67"/>
    <w:rsid w:val="007E4EED"/>
    <w:rsid w:val="007F1AB1"/>
    <w:rsid w:val="007F2750"/>
    <w:rsid w:val="007F41E8"/>
    <w:rsid w:val="007F4E58"/>
    <w:rsid w:val="007F53A2"/>
    <w:rsid w:val="007F77AF"/>
    <w:rsid w:val="00800CAF"/>
    <w:rsid w:val="00801AEA"/>
    <w:rsid w:val="00802880"/>
    <w:rsid w:val="00802CDE"/>
    <w:rsid w:val="00803E75"/>
    <w:rsid w:val="00813C9D"/>
    <w:rsid w:val="00814A61"/>
    <w:rsid w:val="00815305"/>
    <w:rsid w:val="00822A39"/>
    <w:rsid w:val="0082440B"/>
    <w:rsid w:val="0083375D"/>
    <w:rsid w:val="0083383D"/>
    <w:rsid w:val="00834735"/>
    <w:rsid w:val="00834D83"/>
    <w:rsid w:val="008377CE"/>
    <w:rsid w:val="008407BB"/>
    <w:rsid w:val="008427C3"/>
    <w:rsid w:val="00850E1A"/>
    <w:rsid w:val="008518B3"/>
    <w:rsid w:val="008571ED"/>
    <w:rsid w:val="00862FC5"/>
    <w:rsid w:val="008640B7"/>
    <w:rsid w:val="008645E0"/>
    <w:rsid w:val="00865C12"/>
    <w:rsid w:val="00871C11"/>
    <w:rsid w:val="00874714"/>
    <w:rsid w:val="008A1EBB"/>
    <w:rsid w:val="008A2447"/>
    <w:rsid w:val="008A2575"/>
    <w:rsid w:val="008A3BEE"/>
    <w:rsid w:val="008B4BF9"/>
    <w:rsid w:val="008B556E"/>
    <w:rsid w:val="008C3F15"/>
    <w:rsid w:val="008C4E83"/>
    <w:rsid w:val="008C6A4C"/>
    <w:rsid w:val="008D22FD"/>
    <w:rsid w:val="008D3168"/>
    <w:rsid w:val="008D3E76"/>
    <w:rsid w:val="008D534E"/>
    <w:rsid w:val="008D7E55"/>
    <w:rsid w:val="008E44B2"/>
    <w:rsid w:val="008E6345"/>
    <w:rsid w:val="008E6A45"/>
    <w:rsid w:val="008E7F25"/>
    <w:rsid w:val="008F2797"/>
    <w:rsid w:val="008F5937"/>
    <w:rsid w:val="009035C2"/>
    <w:rsid w:val="00920C0F"/>
    <w:rsid w:val="00922A5A"/>
    <w:rsid w:val="00925475"/>
    <w:rsid w:val="009272E4"/>
    <w:rsid w:val="00927B34"/>
    <w:rsid w:val="009315BC"/>
    <w:rsid w:val="00931C75"/>
    <w:rsid w:val="009321E9"/>
    <w:rsid w:val="009343C2"/>
    <w:rsid w:val="0093673B"/>
    <w:rsid w:val="009368C3"/>
    <w:rsid w:val="00941AB5"/>
    <w:rsid w:val="009433AD"/>
    <w:rsid w:val="009474DA"/>
    <w:rsid w:val="00953631"/>
    <w:rsid w:val="009558CC"/>
    <w:rsid w:val="009566D7"/>
    <w:rsid w:val="00956924"/>
    <w:rsid w:val="00964A09"/>
    <w:rsid w:val="009668B5"/>
    <w:rsid w:val="0097250C"/>
    <w:rsid w:val="00972E97"/>
    <w:rsid w:val="00974782"/>
    <w:rsid w:val="009758F7"/>
    <w:rsid w:val="009774C5"/>
    <w:rsid w:val="00977686"/>
    <w:rsid w:val="00983374"/>
    <w:rsid w:val="00984F74"/>
    <w:rsid w:val="00985D00"/>
    <w:rsid w:val="00991554"/>
    <w:rsid w:val="009926AF"/>
    <w:rsid w:val="009934B5"/>
    <w:rsid w:val="00997028"/>
    <w:rsid w:val="009A24DD"/>
    <w:rsid w:val="009A2717"/>
    <w:rsid w:val="009B12A4"/>
    <w:rsid w:val="009B2602"/>
    <w:rsid w:val="009B29C6"/>
    <w:rsid w:val="009C0515"/>
    <w:rsid w:val="009C06D9"/>
    <w:rsid w:val="009C19B6"/>
    <w:rsid w:val="009D1B37"/>
    <w:rsid w:val="009D70A2"/>
    <w:rsid w:val="009E1EA9"/>
    <w:rsid w:val="009F05FC"/>
    <w:rsid w:val="009F5704"/>
    <w:rsid w:val="009F5A46"/>
    <w:rsid w:val="00A03459"/>
    <w:rsid w:val="00A041A1"/>
    <w:rsid w:val="00A06292"/>
    <w:rsid w:val="00A1171D"/>
    <w:rsid w:val="00A1530D"/>
    <w:rsid w:val="00A158FD"/>
    <w:rsid w:val="00A16F35"/>
    <w:rsid w:val="00A17997"/>
    <w:rsid w:val="00A202B5"/>
    <w:rsid w:val="00A24066"/>
    <w:rsid w:val="00A30658"/>
    <w:rsid w:val="00A31645"/>
    <w:rsid w:val="00A32F3C"/>
    <w:rsid w:val="00A346BB"/>
    <w:rsid w:val="00A35865"/>
    <w:rsid w:val="00A414B9"/>
    <w:rsid w:val="00A476DD"/>
    <w:rsid w:val="00A52323"/>
    <w:rsid w:val="00A531A1"/>
    <w:rsid w:val="00A57D81"/>
    <w:rsid w:val="00A8234A"/>
    <w:rsid w:val="00A84082"/>
    <w:rsid w:val="00A9237F"/>
    <w:rsid w:val="00A932BD"/>
    <w:rsid w:val="00A93F09"/>
    <w:rsid w:val="00A9571D"/>
    <w:rsid w:val="00A95AA3"/>
    <w:rsid w:val="00A97FFE"/>
    <w:rsid w:val="00AA23B4"/>
    <w:rsid w:val="00AA2CC7"/>
    <w:rsid w:val="00AA6BCF"/>
    <w:rsid w:val="00AA6BD0"/>
    <w:rsid w:val="00AB197D"/>
    <w:rsid w:val="00AB21AF"/>
    <w:rsid w:val="00AC0538"/>
    <w:rsid w:val="00AC1A07"/>
    <w:rsid w:val="00AC218E"/>
    <w:rsid w:val="00AC270D"/>
    <w:rsid w:val="00AC36F3"/>
    <w:rsid w:val="00AC6360"/>
    <w:rsid w:val="00AD179F"/>
    <w:rsid w:val="00AD7BFC"/>
    <w:rsid w:val="00AE33FA"/>
    <w:rsid w:val="00AE3AEB"/>
    <w:rsid w:val="00AE3BA1"/>
    <w:rsid w:val="00AE3F0F"/>
    <w:rsid w:val="00AE4399"/>
    <w:rsid w:val="00AF1F55"/>
    <w:rsid w:val="00AF2414"/>
    <w:rsid w:val="00AF4AC0"/>
    <w:rsid w:val="00AF4F14"/>
    <w:rsid w:val="00B0569E"/>
    <w:rsid w:val="00B16737"/>
    <w:rsid w:val="00B22FF1"/>
    <w:rsid w:val="00B257E4"/>
    <w:rsid w:val="00B40529"/>
    <w:rsid w:val="00B41009"/>
    <w:rsid w:val="00B43845"/>
    <w:rsid w:val="00B5291C"/>
    <w:rsid w:val="00B53705"/>
    <w:rsid w:val="00B545F1"/>
    <w:rsid w:val="00B61CB1"/>
    <w:rsid w:val="00B72724"/>
    <w:rsid w:val="00B733B5"/>
    <w:rsid w:val="00B82B27"/>
    <w:rsid w:val="00B92B6A"/>
    <w:rsid w:val="00BA2246"/>
    <w:rsid w:val="00BA6CE6"/>
    <w:rsid w:val="00BB2AE9"/>
    <w:rsid w:val="00BB3459"/>
    <w:rsid w:val="00BB3C79"/>
    <w:rsid w:val="00BC29E8"/>
    <w:rsid w:val="00BC6227"/>
    <w:rsid w:val="00BD0B98"/>
    <w:rsid w:val="00BD3524"/>
    <w:rsid w:val="00BD4242"/>
    <w:rsid w:val="00BD7892"/>
    <w:rsid w:val="00BE0985"/>
    <w:rsid w:val="00BE20F1"/>
    <w:rsid w:val="00BE21F7"/>
    <w:rsid w:val="00BF2097"/>
    <w:rsid w:val="00BF6BDA"/>
    <w:rsid w:val="00C00FCB"/>
    <w:rsid w:val="00C02D5A"/>
    <w:rsid w:val="00C0514B"/>
    <w:rsid w:val="00C05FDA"/>
    <w:rsid w:val="00C112A3"/>
    <w:rsid w:val="00C13AE0"/>
    <w:rsid w:val="00C14F63"/>
    <w:rsid w:val="00C2368C"/>
    <w:rsid w:val="00C23BC0"/>
    <w:rsid w:val="00C40167"/>
    <w:rsid w:val="00C43DFB"/>
    <w:rsid w:val="00C43FC8"/>
    <w:rsid w:val="00C4628F"/>
    <w:rsid w:val="00C47DA4"/>
    <w:rsid w:val="00C527E4"/>
    <w:rsid w:val="00C56425"/>
    <w:rsid w:val="00C610A7"/>
    <w:rsid w:val="00C6180E"/>
    <w:rsid w:val="00C645CB"/>
    <w:rsid w:val="00C66987"/>
    <w:rsid w:val="00C70C01"/>
    <w:rsid w:val="00C71765"/>
    <w:rsid w:val="00C73D23"/>
    <w:rsid w:val="00C75063"/>
    <w:rsid w:val="00C81CCB"/>
    <w:rsid w:val="00C87DDE"/>
    <w:rsid w:val="00C901C4"/>
    <w:rsid w:val="00CA157C"/>
    <w:rsid w:val="00CA3C7E"/>
    <w:rsid w:val="00CA5BB4"/>
    <w:rsid w:val="00CA7A8C"/>
    <w:rsid w:val="00CB1808"/>
    <w:rsid w:val="00CB44CD"/>
    <w:rsid w:val="00CB568B"/>
    <w:rsid w:val="00CB61F2"/>
    <w:rsid w:val="00CC0648"/>
    <w:rsid w:val="00CC35DB"/>
    <w:rsid w:val="00CD4D14"/>
    <w:rsid w:val="00CD7DB9"/>
    <w:rsid w:val="00CE101A"/>
    <w:rsid w:val="00CE16E0"/>
    <w:rsid w:val="00CE5169"/>
    <w:rsid w:val="00CE7D54"/>
    <w:rsid w:val="00D0523D"/>
    <w:rsid w:val="00D055B5"/>
    <w:rsid w:val="00D07660"/>
    <w:rsid w:val="00D12DC6"/>
    <w:rsid w:val="00D14587"/>
    <w:rsid w:val="00D15D27"/>
    <w:rsid w:val="00D16F78"/>
    <w:rsid w:val="00D17032"/>
    <w:rsid w:val="00D2013F"/>
    <w:rsid w:val="00D22FFF"/>
    <w:rsid w:val="00D2501A"/>
    <w:rsid w:val="00D2532D"/>
    <w:rsid w:val="00D2783A"/>
    <w:rsid w:val="00D316B5"/>
    <w:rsid w:val="00D333E5"/>
    <w:rsid w:val="00D35859"/>
    <w:rsid w:val="00D365A9"/>
    <w:rsid w:val="00D411E7"/>
    <w:rsid w:val="00D4328F"/>
    <w:rsid w:val="00D53624"/>
    <w:rsid w:val="00D57425"/>
    <w:rsid w:val="00D57C2C"/>
    <w:rsid w:val="00D61A0F"/>
    <w:rsid w:val="00D652D0"/>
    <w:rsid w:val="00D66A46"/>
    <w:rsid w:val="00D670B5"/>
    <w:rsid w:val="00D74235"/>
    <w:rsid w:val="00D74D48"/>
    <w:rsid w:val="00D76861"/>
    <w:rsid w:val="00D770EF"/>
    <w:rsid w:val="00D8020B"/>
    <w:rsid w:val="00D80F83"/>
    <w:rsid w:val="00D871BD"/>
    <w:rsid w:val="00D931E4"/>
    <w:rsid w:val="00D957AD"/>
    <w:rsid w:val="00D963AE"/>
    <w:rsid w:val="00DA25CC"/>
    <w:rsid w:val="00DA49FA"/>
    <w:rsid w:val="00DA7BD9"/>
    <w:rsid w:val="00DB2FEF"/>
    <w:rsid w:val="00DB4150"/>
    <w:rsid w:val="00DB7551"/>
    <w:rsid w:val="00DC08F3"/>
    <w:rsid w:val="00DC0FEE"/>
    <w:rsid w:val="00DC6410"/>
    <w:rsid w:val="00DD4205"/>
    <w:rsid w:val="00DD6392"/>
    <w:rsid w:val="00DE7C21"/>
    <w:rsid w:val="00DF0347"/>
    <w:rsid w:val="00E02345"/>
    <w:rsid w:val="00E07D9A"/>
    <w:rsid w:val="00E10AC3"/>
    <w:rsid w:val="00E11134"/>
    <w:rsid w:val="00E1329D"/>
    <w:rsid w:val="00E13F11"/>
    <w:rsid w:val="00E1527F"/>
    <w:rsid w:val="00E21223"/>
    <w:rsid w:val="00E23835"/>
    <w:rsid w:val="00E23F04"/>
    <w:rsid w:val="00E2737C"/>
    <w:rsid w:val="00E274C2"/>
    <w:rsid w:val="00E311C8"/>
    <w:rsid w:val="00E338EA"/>
    <w:rsid w:val="00E35C55"/>
    <w:rsid w:val="00E360C7"/>
    <w:rsid w:val="00E45D8D"/>
    <w:rsid w:val="00E46361"/>
    <w:rsid w:val="00E518F2"/>
    <w:rsid w:val="00E5488E"/>
    <w:rsid w:val="00E56894"/>
    <w:rsid w:val="00E57828"/>
    <w:rsid w:val="00E61A3A"/>
    <w:rsid w:val="00E6454A"/>
    <w:rsid w:val="00E66B40"/>
    <w:rsid w:val="00E66E69"/>
    <w:rsid w:val="00E7244C"/>
    <w:rsid w:val="00E728C5"/>
    <w:rsid w:val="00E72B87"/>
    <w:rsid w:val="00E72E0F"/>
    <w:rsid w:val="00E76DFA"/>
    <w:rsid w:val="00E84D2B"/>
    <w:rsid w:val="00E84D47"/>
    <w:rsid w:val="00E928F4"/>
    <w:rsid w:val="00E95946"/>
    <w:rsid w:val="00E9713F"/>
    <w:rsid w:val="00EA5505"/>
    <w:rsid w:val="00EA55C8"/>
    <w:rsid w:val="00EB1D1A"/>
    <w:rsid w:val="00EC1E8F"/>
    <w:rsid w:val="00ED370C"/>
    <w:rsid w:val="00ED5194"/>
    <w:rsid w:val="00ED738C"/>
    <w:rsid w:val="00EE1A5F"/>
    <w:rsid w:val="00EE29ED"/>
    <w:rsid w:val="00EE2BA9"/>
    <w:rsid w:val="00EF0C79"/>
    <w:rsid w:val="00EF2F9F"/>
    <w:rsid w:val="00EF310D"/>
    <w:rsid w:val="00EF61CD"/>
    <w:rsid w:val="00EF728C"/>
    <w:rsid w:val="00F00816"/>
    <w:rsid w:val="00F00B26"/>
    <w:rsid w:val="00F06435"/>
    <w:rsid w:val="00F07A49"/>
    <w:rsid w:val="00F10300"/>
    <w:rsid w:val="00F11C56"/>
    <w:rsid w:val="00F15194"/>
    <w:rsid w:val="00F201F8"/>
    <w:rsid w:val="00F242CC"/>
    <w:rsid w:val="00F26EF5"/>
    <w:rsid w:val="00F33ACE"/>
    <w:rsid w:val="00F33FEA"/>
    <w:rsid w:val="00F3605F"/>
    <w:rsid w:val="00F41351"/>
    <w:rsid w:val="00F42AEA"/>
    <w:rsid w:val="00F433D5"/>
    <w:rsid w:val="00F44B5B"/>
    <w:rsid w:val="00F44DCC"/>
    <w:rsid w:val="00F53072"/>
    <w:rsid w:val="00F53145"/>
    <w:rsid w:val="00F57565"/>
    <w:rsid w:val="00F578B8"/>
    <w:rsid w:val="00F6157D"/>
    <w:rsid w:val="00F6402F"/>
    <w:rsid w:val="00F65E29"/>
    <w:rsid w:val="00F704F4"/>
    <w:rsid w:val="00F766C6"/>
    <w:rsid w:val="00F8305F"/>
    <w:rsid w:val="00F86D5D"/>
    <w:rsid w:val="00F8716D"/>
    <w:rsid w:val="00F8789C"/>
    <w:rsid w:val="00FA1E76"/>
    <w:rsid w:val="00FA2F78"/>
    <w:rsid w:val="00FA36FD"/>
    <w:rsid w:val="00FA5273"/>
    <w:rsid w:val="00FB01EA"/>
    <w:rsid w:val="00FB15C0"/>
    <w:rsid w:val="00FB6D5D"/>
    <w:rsid w:val="00FB789B"/>
    <w:rsid w:val="00FB7F27"/>
    <w:rsid w:val="00FC0A11"/>
    <w:rsid w:val="00FC268D"/>
    <w:rsid w:val="00FC56DB"/>
    <w:rsid w:val="00FD025D"/>
    <w:rsid w:val="00FD1064"/>
    <w:rsid w:val="00FD5E63"/>
    <w:rsid w:val="00FD6AE2"/>
    <w:rsid w:val="00FE3833"/>
    <w:rsid w:val="00FE702A"/>
    <w:rsid w:val="00FE707F"/>
    <w:rsid w:val="00FF4A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6762E3"/>
  <w15:docId w15:val="{FB338A6A-DD9A-4376-9050-D451E160D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6263"/>
    <w:pPr>
      <w:spacing w:before="120"/>
    </w:pPr>
    <w:rPr>
      <w:rFonts w:asciiTheme="minorHAnsi" w:hAnsiTheme="minorHAnsi"/>
      <w:sz w:val="18"/>
      <w:szCs w:val="18"/>
      <w:lang w:val="en-US" w:eastAsia="en-US"/>
    </w:rPr>
  </w:style>
  <w:style w:type="paragraph" w:styleId="Heading1">
    <w:name w:val="heading 1"/>
    <w:basedOn w:val="Normal"/>
    <w:next w:val="Normal"/>
    <w:qFormat/>
    <w:rsid w:val="00E11134"/>
    <w:pPr>
      <w:keepNext/>
      <w:numPr>
        <w:numId w:val="4"/>
      </w:numPr>
      <w:pBdr>
        <w:bottom w:val="single" w:sz="8" w:space="1" w:color="003469"/>
      </w:pBdr>
      <w:outlineLvl w:val="0"/>
    </w:pPr>
    <w:rPr>
      <w:b/>
      <w:caps/>
      <w:color w:val="003469"/>
      <w:sz w:val="36"/>
      <w:szCs w:val="30"/>
    </w:rPr>
  </w:style>
  <w:style w:type="paragraph" w:styleId="Heading2">
    <w:name w:val="heading 2"/>
    <w:basedOn w:val="Normal"/>
    <w:next w:val="Normal"/>
    <w:qFormat/>
    <w:rsid w:val="00406A12"/>
    <w:pPr>
      <w:keepNext/>
      <w:pBdr>
        <w:top w:val="single" w:sz="2" w:space="1" w:color="auto"/>
        <w:left w:val="single" w:sz="2" w:space="4" w:color="auto"/>
        <w:bottom w:val="single" w:sz="2" w:space="1" w:color="auto"/>
        <w:right w:val="single" w:sz="2" w:space="4" w:color="auto"/>
      </w:pBdr>
      <w:shd w:val="pct5" w:color="000000" w:fill="FFFFFF"/>
      <w:outlineLvl w:val="1"/>
    </w:pPr>
    <w:rPr>
      <w:b/>
      <w:sz w:val="28"/>
    </w:rPr>
  </w:style>
  <w:style w:type="paragraph" w:styleId="Heading3">
    <w:name w:val="heading 3"/>
    <w:basedOn w:val="Normal"/>
    <w:next w:val="Normal"/>
    <w:qFormat/>
    <w:rsid w:val="00406A12"/>
    <w:pPr>
      <w:keepNext/>
      <w:spacing w:before="10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6A12"/>
    <w:pPr>
      <w:tabs>
        <w:tab w:val="center" w:pos="4320"/>
        <w:tab w:val="right" w:pos="8640"/>
      </w:tabs>
    </w:pPr>
  </w:style>
  <w:style w:type="paragraph" w:styleId="Footer">
    <w:name w:val="footer"/>
    <w:basedOn w:val="Normal"/>
    <w:rsid w:val="00406A12"/>
    <w:pPr>
      <w:tabs>
        <w:tab w:val="center" w:pos="4320"/>
        <w:tab w:val="right" w:pos="8640"/>
      </w:tabs>
    </w:pPr>
  </w:style>
  <w:style w:type="paragraph" w:styleId="BalloonText">
    <w:name w:val="Balloon Text"/>
    <w:basedOn w:val="Normal"/>
    <w:semiHidden/>
    <w:rsid w:val="00406A12"/>
    <w:rPr>
      <w:rFonts w:ascii="Tahoma" w:hAnsi="Tahoma" w:cs="Tahoma"/>
      <w:sz w:val="16"/>
      <w:szCs w:val="16"/>
    </w:rPr>
  </w:style>
  <w:style w:type="paragraph" w:styleId="BodyText">
    <w:name w:val="Body Text"/>
    <w:basedOn w:val="Normal"/>
    <w:rsid w:val="00406A12"/>
    <w:pPr>
      <w:tabs>
        <w:tab w:val="right" w:pos="10206"/>
      </w:tabs>
      <w:spacing w:line="360" w:lineRule="auto"/>
    </w:pPr>
    <w:rPr>
      <w:i/>
      <w:iCs/>
    </w:rPr>
  </w:style>
  <w:style w:type="character" w:styleId="Hyperlink">
    <w:name w:val="Hyperlink"/>
    <w:basedOn w:val="DefaultParagraphFont"/>
    <w:rsid w:val="00406A12"/>
    <w:rPr>
      <w:color w:val="0000FF"/>
      <w:u w:val="single"/>
    </w:rPr>
  </w:style>
  <w:style w:type="paragraph" w:styleId="DocumentMap">
    <w:name w:val="Document Map"/>
    <w:basedOn w:val="Normal"/>
    <w:semiHidden/>
    <w:rsid w:val="00406A12"/>
    <w:pPr>
      <w:shd w:val="clear" w:color="auto" w:fill="000080"/>
    </w:pPr>
    <w:rPr>
      <w:rFonts w:ascii="Tahoma" w:hAnsi="Tahoma" w:cs="Tahoma"/>
    </w:rPr>
  </w:style>
  <w:style w:type="paragraph" w:customStyle="1" w:styleId="footertext">
    <w:name w:val="footer text"/>
    <w:basedOn w:val="Normal"/>
    <w:link w:val="footertextChar"/>
    <w:rsid w:val="006216C9"/>
    <w:pPr>
      <w:widowControl w:val="0"/>
      <w:autoSpaceDE w:val="0"/>
      <w:autoSpaceDN w:val="0"/>
      <w:adjustRightInd w:val="0"/>
    </w:pPr>
    <w:rPr>
      <w:rFonts w:ascii="Univers LT Std 45 Light" w:hAnsi="Univers LT Std 45 Light"/>
      <w:sz w:val="14"/>
    </w:rPr>
  </w:style>
  <w:style w:type="character" w:customStyle="1" w:styleId="footertextChar">
    <w:name w:val="footer text Char"/>
    <w:basedOn w:val="DefaultParagraphFont"/>
    <w:link w:val="footertext"/>
    <w:rsid w:val="006216C9"/>
    <w:rPr>
      <w:rFonts w:ascii="Univers LT Std 45 Light" w:hAnsi="Univers LT Std 45 Light"/>
      <w:sz w:val="14"/>
      <w:lang w:val="en-US" w:eastAsia="en-US" w:bidi="ar-SA"/>
    </w:rPr>
  </w:style>
  <w:style w:type="paragraph" w:customStyle="1" w:styleId="footerfieldlabel">
    <w:name w:val="footer field label"/>
    <w:basedOn w:val="footertext"/>
    <w:link w:val="footerfieldlabelChar"/>
    <w:rsid w:val="006216C9"/>
    <w:pPr>
      <w:tabs>
        <w:tab w:val="right" w:pos="11057"/>
      </w:tabs>
      <w:jc w:val="right"/>
    </w:pPr>
    <w:rPr>
      <w:b/>
    </w:rPr>
  </w:style>
  <w:style w:type="character" w:customStyle="1" w:styleId="footerfieldlabelChar">
    <w:name w:val="footer field label Char"/>
    <w:basedOn w:val="footertextChar"/>
    <w:link w:val="footerfieldlabel"/>
    <w:rsid w:val="006216C9"/>
    <w:rPr>
      <w:rFonts w:ascii="Univers LT Std 45 Light" w:hAnsi="Univers LT Std 45 Light"/>
      <w:b/>
      <w:sz w:val="14"/>
      <w:lang w:val="en-US" w:eastAsia="en-US" w:bidi="ar-SA"/>
    </w:rPr>
  </w:style>
  <w:style w:type="table" w:styleId="TableGrid">
    <w:name w:val="Table Grid"/>
    <w:basedOn w:val="TableNormal"/>
    <w:rsid w:val="00F53072"/>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rsid w:val="00F53072"/>
    <w:pPr>
      <w:widowControl w:val="0"/>
      <w:autoSpaceDE w:val="0"/>
      <w:autoSpaceDN w:val="0"/>
      <w:adjustRightInd w:val="0"/>
      <w:spacing w:before="227"/>
      <w:ind w:left="227" w:right="227"/>
      <w:jc w:val="right"/>
    </w:pPr>
    <w:rPr>
      <w:rFonts w:ascii="Univers LT Std 45 Light" w:hAnsi="Univers LT Std 45 Light"/>
      <w:caps/>
      <w:color w:val="FFFFFF"/>
      <w:sz w:val="40"/>
    </w:rPr>
  </w:style>
  <w:style w:type="paragraph" w:customStyle="1" w:styleId="logoalign">
    <w:name w:val="logo align"/>
    <w:basedOn w:val="Normal"/>
    <w:rsid w:val="00F53072"/>
    <w:pPr>
      <w:widowControl w:val="0"/>
      <w:autoSpaceDE w:val="0"/>
      <w:autoSpaceDN w:val="0"/>
      <w:adjustRightInd w:val="0"/>
      <w:spacing w:after="170" w:line="288" w:lineRule="auto"/>
      <w:ind w:left="170"/>
    </w:pPr>
    <w:rPr>
      <w:rFonts w:ascii="Univers LT Std 45 Light" w:hAnsi="Univers LT Std 45 Light"/>
    </w:rPr>
  </w:style>
  <w:style w:type="paragraph" w:customStyle="1" w:styleId="footerdocheader">
    <w:name w:val="footer doc header"/>
    <w:basedOn w:val="footertext"/>
    <w:link w:val="footerdocheaderChar"/>
    <w:rsid w:val="00E11134"/>
    <w:pPr>
      <w:tabs>
        <w:tab w:val="right" w:pos="11057"/>
      </w:tabs>
      <w:spacing w:before="0"/>
    </w:pPr>
    <w:rPr>
      <w:caps/>
      <w:szCs w:val="20"/>
    </w:rPr>
  </w:style>
  <w:style w:type="character" w:customStyle="1" w:styleId="footerdocheaderChar">
    <w:name w:val="footer doc header Char"/>
    <w:link w:val="footerdocheader"/>
    <w:rsid w:val="00E11134"/>
    <w:rPr>
      <w:rFonts w:ascii="Univers LT Std 45 Light" w:hAnsi="Univers LT Std 45 Light"/>
      <w:caps/>
      <w:sz w:val="14"/>
      <w:lang w:val="en-US" w:eastAsia="en-US"/>
    </w:rPr>
  </w:style>
  <w:style w:type="paragraph" w:styleId="Revision">
    <w:name w:val="Revision"/>
    <w:hidden/>
    <w:uiPriority w:val="99"/>
    <w:semiHidden/>
    <w:rsid w:val="007D3E67"/>
    <w:rPr>
      <w:rFonts w:asciiTheme="minorHAnsi" w:hAnsiTheme="minorHAnsi"/>
      <w:sz w:val="18"/>
      <w:szCs w:val="18"/>
      <w:lang w:val="en-US" w:eastAsia="en-US"/>
    </w:rPr>
  </w:style>
  <w:style w:type="table" w:styleId="TableGridLight">
    <w:name w:val="Grid Table Light"/>
    <w:basedOn w:val="TableNormal"/>
    <w:uiPriority w:val="40"/>
    <w:rsid w:val="00331EA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0134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736AEC"/>
    <w:rPr>
      <w:color w:val="605E5C"/>
      <w:shd w:val="clear" w:color="auto" w:fill="E1DFDD"/>
    </w:rPr>
  </w:style>
  <w:style w:type="paragraph" w:styleId="ListParagraph">
    <w:name w:val="List Paragraph"/>
    <w:basedOn w:val="Normal"/>
    <w:uiPriority w:val="34"/>
    <w:qFormat/>
    <w:rsid w:val="009558CC"/>
    <w:pPr>
      <w:ind w:left="720"/>
      <w:contextualSpacing/>
    </w:pPr>
  </w:style>
  <w:style w:type="character" w:styleId="CommentReference">
    <w:name w:val="annotation reference"/>
    <w:basedOn w:val="DefaultParagraphFont"/>
    <w:semiHidden/>
    <w:unhideWhenUsed/>
    <w:rsid w:val="00CC0648"/>
    <w:rPr>
      <w:sz w:val="16"/>
      <w:szCs w:val="16"/>
    </w:rPr>
  </w:style>
  <w:style w:type="paragraph" w:styleId="CommentText">
    <w:name w:val="annotation text"/>
    <w:basedOn w:val="Normal"/>
    <w:link w:val="CommentTextChar"/>
    <w:unhideWhenUsed/>
    <w:rsid w:val="00CC0648"/>
    <w:rPr>
      <w:sz w:val="20"/>
      <w:szCs w:val="20"/>
    </w:rPr>
  </w:style>
  <w:style w:type="character" w:customStyle="1" w:styleId="CommentTextChar">
    <w:name w:val="Comment Text Char"/>
    <w:basedOn w:val="DefaultParagraphFont"/>
    <w:link w:val="CommentText"/>
    <w:rsid w:val="00CC0648"/>
    <w:rPr>
      <w:rFonts w:asciiTheme="minorHAnsi" w:hAnsiTheme="minorHAnsi"/>
      <w:lang w:val="en-US" w:eastAsia="en-US"/>
    </w:rPr>
  </w:style>
  <w:style w:type="paragraph" w:styleId="CommentSubject">
    <w:name w:val="annotation subject"/>
    <w:basedOn w:val="CommentText"/>
    <w:next w:val="CommentText"/>
    <w:link w:val="CommentSubjectChar"/>
    <w:semiHidden/>
    <w:unhideWhenUsed/>
    <w:rsid w:val="00CC0648"/>
    <w:rPr>
      <w:b/>
      <w:bCs/>
    </w:rPr>
  </w:style>
  <w:style w:type="character" w:customStyle="1" w:styleId="CommentSubjectChar">
    <w:name w:val="Comment Subject Char"/>
    <w:basedOn w:val="CommentTextChar"/>
    <w:link w:val="CommentSubject"/>
    <w:semiHidden/>
    <w:rsid w:val="00CC0648"/>
    <w:rPr>
      <w:rFonts w:asciiTheme="minorHAnsi" w:hAnsiTheme="minorHAnsi"/>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go.unimelb.edu.au/t6h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go.unimelb.edu.au/7nhs"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go.unimelb.edu.au/qxe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usanb\Local%20Settings\Temporary%20Internet%20Files\OLK1FE\evacuation-checklist-multi-store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74FF2C19D8C9499B76BCC8D6E8A32A" ma:contentTypeVersion="20" ma:contentTypeDescription="Create a new document." ma:contentTypeScope="" ma:versionID="87deee6e439ba25b5ffc1d3d715f98a5">
  <xsd:schema xmlns:xsd="http://www.w3.org/2001/XMLSchema" xmlns:xs="http://www.w3.org/2001/XMLSchema" xmlns:p="http://schemas.microsoft.com/office/2006/metadata/properties" xmlns:ns2="ff1ef054-3c0e-49bb-a579-c7b1bb862e2b" xmlns:ns3="1b1674ea-6ab8-41be-8318-998a00c9fa08" xmlns:ns4="f07d8113-1d44-46cb-baa5-a742d0650dfc" targetNamespace="http://schemas.microsoft.com/office/2006/metadata/properties" ma:root="true" ma:fieldsID="c94b85d72407eb6e8e6b0c11b6d880ea" ns2:_="" ns3:_="" ns4:_="">
    <xsd:import namespace="ff1ef054-3c0e-49bb-a579-c7b1bb862e2b"/>
    <xsd:import namespace="1b1674ea-6ab8-41be-8318-998a00c9fa08"/>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Date_x0020_changed"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Per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ef054-3c0e-49bb-a579-c7b1bb862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_x0020_changed" ma:index="20" nillable="true" ma:displayName="Date changed" ma:format="DateOnly" ma:internalName="Date_x0020_changed">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Person" ma:index="27"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1674ea-6ab8-41be-8318-998a00c9fa0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4b5e95-089f-40cd-8990-aaf8f41921b9}" ma:internalName="TaxCatchAll" ma:showField="CatchAllData" ma:web="1b1674ea-6ab8-41be-8318-998a00c9fa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b1674ea-6ab8-41be-8318-998a00c9fa08">
      <UserInfo>
        <DisplayName>Nicky Haslinghouse</DisplayName>
        <AccountId>75</AccountId>
        <AccountType/>
      </UserInfo>
    </SharedWithUsers>
    <TaxCatchAll xmlns="f07d8113-1d44-46cb-baa5-a742d0650dfc" xsi:nil="true"/>
    <Date_x0020_changed xmlns="ff1ef054-3c0e-49bb-a579-c7b1bb862e2b" xsi:nil="true"/>
    <lcf76f155ced4ddcb4097134ff3c332f xmlns="ff1ef054-3c0e-49bb-a579-c7b1bb862e2b">
      <Terms xmlns="http://schemas.microsoft.com/office/infopath/2007/PartnerControls"/>
    </lcf76f155ced4ddcb4097134ff3c332f>
    <Person xmlns="ff1ef054-3c0e-49bb-a579-c7b1bb862e2b">
      <UserInfo>
        <DisplayName/>
        <AccountId xsi:nil="true"/>
        <AccountType/>
      </UserInfo>
    </Person>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9BEB225-42E9-4EA7-8082-39CEF4747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ef054-3c0e-49bb-a579-c7b1bb862e2b"/>
    <ds:schemaRef ds:uri="1b1674ea-6ab8-41be-8318-998a00c9fa08"/>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C79B31-A015-4191-936F-1D234645D96F}">
  <ds:schemaRefs>
    <ds:schemaRef ds:uri="http://schemas.microsoft.com/office/2006/metadata/properties"/>
    <ds:schemaRef ds:uri="http://schemas.microsoft.com/office/infopath/2007/PartnerControls"/>
    <ds:schemaRef ds:uri="1b1674ea-6ab8-41be-8318-998a00c9fa08"/>
    <ds:schemaRef ds:uri="f07d8113-1d44-46cb-baa5-a742d0650dfc"/>
    <ds:schemaRef ds:uri="ff1ef054-3c0e-49bb-a579-c7b1bb862e2b"/>
  </ds:schemaRefs>
</ds:datastoreItem>
</file>

<file path=customXml/itemProps3.xml><?xml version="1.0" encoding="utf-8"?>
<ds:datastoreItem xmlns:ds="http://schemas.openxmlformats.org/officeDocument/2006/customXml" ds:itemID="{FBD42009-DCD6-4F42-9B37-0D994D36CE9E}">
  <ds:schemaRefs>
    <ds:schemaRef ds:uri="http://schemas.openxmlformats.org/officeDocument/2006/bibliography"/>
  </ds:schemaRefs>
</ds:datastoreItem>
</file>

<file path=customXml/itemProps4.xml><?xml version="1.0" encoding="utf-8"?>
<ds:datastoreItem xmlns:ds="http://schemas.openxmlformats.org/officeDocument/2006/customXml" ds:itemID="{105697F4-DFB3-4ABB-93E3-E699ADF3F45C}">
  <ds:schemaRefs>
    <ds:schemaRef ds:uri="http://schemas.microsoft.com/sharepoint/v3/contenttype/forms"/>
  </ds:schemaRefs>
</ds:datastoreItem>
</file>

<file path=customXml/itemProps5.xml><?xml version="1.0" encoding="utf-8"?>
<ds:datastoreItem xmlns:ds="http://schemas.openxmlformats.org/officeDocument/2006/customXml" ds:itemID="{ACCE1DEE-2954-4347-B182-7442FAF2905A}">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evacuation-checklist-multi-storey</Template>
  <TotalTime>1602</TotalTime>
  <Pages>2</Pages>
  <Words>499</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Emergency Management</vt:lpstr>
    </vt:vector>
  </TitlesOfParts>
  <Manager>Doug McGregor</Manager>
  <Company>Campus Operations Group</Company>
  <LinksUpToDate>false</LinksUpToDate>
  <CharactersWithSpaces>5066</CharactersWithSpaces>
  <SharedDoc>false</SharedDoc>
  <HLinks>
    <vt:vector size="18" baseType="variant">
      <vt:variant>
        <vt:i4>1966098</vt:i4>
      </vt:variant>
      <vt:variant>
        <vt:i4>273</vt:i4>
      </vt:variant>
      <vt:variant>
        <vt:i4>0</vt:i4>
      </vt:variant>
      <vt:variant>
        <vt:i4>5</vt:i4>
      </vt:variant>
      <vt:variant>
        <vt:lpwstr>https://prod.riskcloud.net/?ccode=uom</vt:lpwstr>
      </vt:variant>
      <vt:variant>
        <vt:lpwstr/>
      </vt:variant>
      <vt:variant>
        <vt:i4>2490408</vt:i4>
      </vt:variant>
      <vt:variant>
        <vt:i4>270</vt:i4>
      </vt:variant>
      <vt:variant>
        <vt:i4>0</vt:i4>
      </vt:variant>
      <vt:variant>
        <vt:i4>5</vt:i4>
      </vt:variant>
      <vt:variant>
        <vt:lpwstr>https://go.unimelb.edu.au/7nhs</vt:lpwstr>
      </vt:variant>
      <vt:variant>
        <vt:lpwstr/>
      </vt:variant>
      <vt:variant>
        <vt:i4>8257643</vt:i4>
      </vt:variant>
      <vt:variant>
        <vt:i4>156</vt:i4>
      </vt:variant>
      <vt:variant>
        <vt:i4>0</vt:i4>
      </vt:variant>
      <vt:variant>
        <vt:i4>5</vt:i4>
      </vt:variant>
      <vt:variant>
        <vt:lpwstr>https://go.unimelb.edu.au/t6hs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Management</dc:title>
  <dc:subject>Multi Storey Building Evacuation Checklist</dc:subject>
  <dc:creator>susanb</dc:creator>
  <cp:keywords/>
  <cp:lastModifiedBy>Hexing Yang</cp:lastModifiedBy>
  <cp:revision>237</cp:revision>
  <cp:lastPrinted>2004-05-07T17:20:00Z</cp:lastPrinted>
  <dcterms:created xsi:type="dcterms:W3CDTF">2023-07-20T16:44:00Z</dcterms:created>
  <dcterms:modified xsi:type="dcterms:W3CDTF">2024-03-08T03:20:00Z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0x0101005F74FF2C19D8C9499B76BCC8D6E8A32A</vt:lpwstr>
  </property>
  <property fmtid="{D5CDD505-2E9C-101B-9397-08002B2CF9AE}" pid="3" name="MediaServiceImageTags">
    <vt:lpwstr/>
  </property>
</Properties>
</file>